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B95E" w14:textId="04A90375" w:rsidR="006B3899" w:rsidRPr="00F87119" w:rsidRDefault="000161DE" w:rsidP="00032DE9">
      <w:pPr>
        <w:spacing w:before="120"/>
        <w:rPr>
          <w:rFonts w:eastAsia="標楷體"/>
        </w:rPr>
      </w:pPr>
      <w:r w:rsidRPr="00F87119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AFFF92" wp14:editId="22EEDBCF">
                <wp:simplePos x="0" y="0"/>
                <wp:positionH relativeFrom="margin">
                  <wp:align>right</wp:align>
                </wp:positionH>
                <wp:positionV relativeFrom="paragraph">
                  <wp:posOffset>-205105</wp:posOffset>
                </wp:positionV>
                <wp:extent cx="1146175" cy="325755"/>
                <wp:effectExtent l="0" t="0" r="15875" b="17145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72F65316" w14:textId="36FCA12E" w:rsidR="006B3899" w:rsidRDefault="006E6DB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20E1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FE75DB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.</w:t>
                            </w:r>
                            <w:r w:rsidR="000720E1"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  <w:r w:rsidR="00FE75DB">
                              <w:rPr>
                                <w:rFonts w:ascii="標楷體" w:eastAsia="標楷體" w:hAnsi="標楷體" w:hint="eastAsia"/>
                              </w:rPr>
                              <w:t>8月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版本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AFFF9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9.05pt;margin-top:-16.15pt;width:90.25pt;height:25.65pt;z-index:2516577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" strokecolor="#7f7f7f [1612]" strokeweight="1pt">
                <v:textbox>
                  <w:txbxContent>
                    <w:p w14:paraId="72F65316" w14:textId="36FCA12E" w:rsidR="006B3899" w:rsidRDefault="006E6DB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0720E1">
                        <w:rPr>
                          <w:rFonts w:ascii="標楷體" w:eastAsia="標楷體" w:hAnsi="標楷體"/>
                        </w:rPr>
                        <w:t>1</w:t>
                      </w:r>
                      <w:r w:rsidR="00FE75DB">
                        <w:rPr>
                          <w:rFonts w:ascii="標楷體" w:eastAsia="標楷體" w:hAnsi="標楷體" w:hint="eastAsia"/>
                        </w:rPr>
                        <w:t>5</w:t>
                      </w:r>
                      <w:r>
                        <w:rPr>
                          <w:rFonts w:ascii="標楷體" w:eastAsia="標楷體" w:hAnsi="標楷體"/>
                        </w:rPr>
                        <w:t>.</w:t>
                      </w:r>
                      <w:r w:rsidR="000720E1">
                        <w:rPr>
                          <w:rFonts w:ascii="標楷體" w:eastAsia="標楷體" w:hAnsi="標楷體"/>
                        </w:rPr>
                        <w:t>0</w:t>
                      </w:r>
                      <w:r w:rsidR="00FE75DB">
                        <w:rPr>
                          <w:rFonts w:ascii="標楷體" w:eastAsia="標楷體" w:hAnsi="標楷體" w:hint="eastAsia"/>
                        </w:rPr>
                        <w:t>8月</w:t>
                      </w:r>
                      <w:r>
                        <w:rPr>
                          <w:rFonts w:ascii="標楷體" w:eastAsia="標楷體" w:hAnsi="標楷體"/>
                        </w:rPr>
                        <w:t>版本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DB9" w:rsidRPr="00F87119">
        <w:rPr>
          <w:rFonts w:ascii="標楷體" w:eastAsia="標楷體" w:hAnsi="標楷體"/>
          <w:sz w:val="48"/>
          <w:szCs w:val="48"/>
        </w:rPr>
        <w:t>簽</w:t>
      </w:r>
      <w:r w:rsidR="006E6DB9" w:rsidRPr="00F87119">
        <w:rPr>
          <w:rFonts w:ascii="標楷體" w:eastAsia="標楷體" w:hAnsi="標楷體"/>
          <w:sz w:val="32"/>
          <w:szCs w:val="32"/>
        </w:rPr>
        <w:t>於</w:t>
      </w:r>
      <w:r w:rsidR="006E6DB9" w:rsidRPr="00F87119">
        <w:rPr>
          <w:rFonts w:ascii="標楷體" w:eastAsia="標楷體" w:hAnsi="標楷體"/>
          <w:sz w:val="28"/>
          <w:szCs w:val="32"/>
        </w:rPr>
        <w:t>康寧學校財團法人康寧大學</w:t>
      </w:r>
      <w:r w:rsidR="006E6DB9" w:rsidRPr="00F87119">
        <w:rPr>
          <w:rFonts w:ascii="標楷體" w:eastAsia="標楷體" w:hAnsi="標楷體"/>
          <w:sz w:val="32"/>
          <w:szCs w:val="32"/>
        </w:rPr>
        <w:t xml:space="preserve">【     </w:t>
      </w:r>
      <w:r w:rsidR="009A682C" w:rsidRPr="00F87119">
        <w:rPr>
          <w:rFonts w:ascii="標楷體" w:eastAsia="標楷體" w:hAnsi="標楷體"/>
          <w:color w:val="000000" w:themeColor="text1"/>
          <w:sz w:val="32"/>
          <w:szCs w:val="32"/>
        </w:rPr>
        <w:t>（</w:t>
      </w:r>
      <w:r w:rsidR="009A682C" w:rsidRPr="00F87119">
        <w:rPr>
          <w:rFonts w:ascii="標楷體" w:eastAsia="標楷體" w:hAnsi="標楷體" w:hint="eastAsia"/>
          <w:color w:val="000000" w:themeColor="text1"/>
          <w:sz w:val="32"/>
          <w:szCs w:val="32"/>
        </w:rPr>
        <w:t>社團</w:t>
      </w:r>
      <w:r w:rsidR="00032DE9">
        <w:rPr>
          <w:rFonts w:ascii="標楷體" w:eastAsia="標楷體" w:hAnsi="標楷體" w:hint="eastAsia"/>
          <w:color w:val="000000" w:themeColor="text1"/>
          <w:sz w:val="32"/>
          <w:szCs w:val="32"/>
        </w:rPr>
        <w:t>全銜</w:t>
      </w:r>
      <w:r w:rsidR="009A682C" w:rsidRPr="00F87119">
        <w:rPr>
          <w:rFonts w:ascii="標楷體" w:eastAsia="標楷體" w:hAnsi="標楷體"/>
          <w:color w:val="000000" w:themeColor="text1"/>
          <w:sz w:val="32"/>
          <w:szCs w:val="32"/>
        </w:rPr>
        <w:t>）</w:t>
      </w:r>
      <w:r w:rsidR="006E6DB9" w:rsidRPr="00F87119">
        <w:rPr>
          <w:rFonts w:ascii="標楷體" w:eastAsia="標楷體" w:hAnsi="標楷體"/>
          <w:sz w:val="32"/>
          <w:szCs w:val="32"/>
        </w:rPr>
        <w:t xml:space="preserve">      】</w:t>
      </w:r>
    </w:p>
    <w:p w14:paraId="6F0A4A73" w14:textId="2E2A6F46" w:rsidR="006B3899" w:rsidRPr="00F87119" w:rsidRDefault="00EC6EB6">
      <w:pPr>
        <w:jc w:val="right"/>
        <w:rPr>
          <w:rFonts w:ascii="標楷體" w:eastAsia="標楷體" w:hAnsi="標楷體"/>
          <w:szCs w:val="24"/>
        </w:rPr>
      </w:pPr>
      <w:r w:rsidRPr="00F87119">
        <w:rPr>
          <w:rFonts w:ascii="標楷體" w:eastAsia="標楷體" w:hAnsi="標楷體"/>
          <w:szCs w:val="24"/>
        </w:rPr>
        <w:t xml:space="preserve">中華民國 </w:t>
      </w:r>
      <w:r w:rsidRPr="00F87119">
        <w:rPr>
          <w:rFonts w:ascii="標楷體" w:eastAsia="標楷體" w:hAnsi="標楷體" w:hint="eastAsia"/>
          <w:szCs w:val="24"/>
        </w:rPr>
        <w:t>xxx</w:t>
      </w:r>
      <w:r w:rsidRPr="00F87119">
        <w:rPr>
          <w:rFonts w:ascii="標楷體" w:eastAsia="標楷體" w:hAnsi="標楷體"/>
          <w:szCs w:val="24"/>
        </w:rPr>
        <w:t xml:space="preserve"> 年 xx 月 xx</w:t>
      </w:r>
      <w:r w:rsidR="006E6DB9" w:rsidRPr="00F87119">
        <w:rPr>
          <w:rFonts w:ascii="標楷體" w:eastAsia="標楷體" w:hAnsi="標楷體"/>
          <w:szCs w:val="24"/>
        </w:rPr>
        <w:t>日</w:t>
      </w:r>
    </w:p>
    <w:p w14:paraId="78D70EEA" w14:textId="40688F12" w:rsidR="006B3899" w:rsidRPr="00F87119" w:rsidRDefault="006E6DB9">
      <w:pPr>
        <w:spacing w:before="240" w:after="120" w:line="480" w:lineRule="atLeast"/>
        <w:ind w:left="848" w:hanging="848"/>
        <w:rPr>
          <w:rFonts w:eastAsia="標楷體"/>
        </w:rPr>
      </w:pPr>
      <w:r w:rsidRPr="00F87119">
        <w:rPr>
          <w:rFonts w:ascii="標楷體" w:eastAsia="標楷體" w:hAnsi="標楷體"/>
          <w:sz w:val="28"/>
          <w:szCs w:val="28"/>
        </w:rPr>
        <w:t>主旨：檢陳</w:t>
      </w:r>
      <w:r w:rsidRPr="00F8711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874683" w:rsidRPr="00F8711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（</w:t>
      </w:r>
      <w:r w:rsidR="009A682C" w:rsidRPr="00F8711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社團</w:t>
      </w:r>
      <w:r w:rsidR="00032DE9" w:rsidRPr="00032DE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全銜</w:t>
      </w:r>
      <w:r w:rsidR="00874683" w:rsidRPr="00F8711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）</w:t>
      </w:r>
      <w:r w:rsidRPr="00F8711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C56CED" w:rsidRPr="00C56CED">
        <w:rPr>
          <w:rFonts w:ascii="標楷體" w:eastAsia="標楷體" w:hAnsi="標楷體"/>
          <w:sz w:val="28"/>
          <w:szCs w:val="28"/>
        </w:rPr>
        <w:t>辦理</w:t>
      </w:r>
      <w:r w:rsidRPr="00F87119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9A682C" w:rsidRPr="00F87119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874683" w:rsidRPr="00F8711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（</w:t>
      </w:r>
      <w:r w:rsidR="009A682C" w:rsidRPr="00F8711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活動名稱</w:t>
      </w:r>
      <w:r w:rsidR="00874683" w:rsidRPr="00F8711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）</w:t>
      </w:r>
      <w:r w:rsidR="009A682C" w:rsidRPr="00F87119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F8711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F87119">
        <w:rPr>
          <w:rFonts w:ascii="標楷體" w:eastAsia="標楷體" w:hAnsi="標楷體"/>
          <w:sz w:val="28"/>
          <w:szCs w:val="28"/>
        </w:rPr>
        <w:t>活動成果報告書及相關附件，敬請核示。</w:t>
      </w:r>
    </w:p>
    <w:p w14:paraId="6D6431FF" w14:textId="06A94F98" w:rsidR="006B3899" w:rsidRPr="00F87119" w:rsidRDefault="006E6DB9">
      <w:pPr>
        <w:rPr>
          <w:rFonts w:ascii="標楷體" w:eastAsia="標楷體" w:hAnsi="標楷體"/>
          <w:sz w:val="28"/>
          <w:szCs w:val="28"/>
        </w:rPr>
      </w:pPr>
      <w:r w:rsidRPr="00F87119">
        <w:rPr>
          <w:rFonts w:ascii="標楷體" w:eastAsia="標楷體" w:hAnsi="標楷體"/>
          <w:sz w:val="28"/>
          <w:szCs w:val="28"/>
        </w:rPr>
        <w:t>說明：</w:t>
      </w:r>
    </w:p>
    <w:p w14:paraId="7C227AAB" w14:textId="530EB1F3" w:rsidR="00BB419A" w:rsidRPr="00F87119" w:rsidRDefault="006E6DB9" w:rsidP="00111B73">
      <w:pPr>
        <w:pStyle w:val="ac"/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F87119">
        <w:rPr>
          <w:rFonts w:ascii="標楷體" w:eastAsia="標楷體" w:hAnsi="標楷體"/>
          <w:sz w:val="28"/>
          <w:szCs w:val="28"/>
        </w:rPr>
        <w:t>本活動已於</w:t>
      </w:r>
      <w:r w:rsidR="00E71371" w:rsidRPr="00F87119">
        <w:rPr>
          <w:rFonts w:ascii="標楷體" w:eastAsia="標楷體" w:hAnsi="標楷體" w:hint="eastAsia"/>
          <w:sz w:val="28"/>
          <w:szCs w:val="28"/>
        </w:rPr>
        <w:t xml:space="preserve"> </w:t>
      </w:r>
      <w:r w:rsidR="00EC6EB6" w:rsidRPr="00F87119">
        <w:rPr>
          <w:rFonts w:ascii="標楷體" w:eastAsia="標楷體" w:hAnsi="標楷體" w:hint="eastAsia"/>
          <w:sz w:val="28"/>
          <w:szCs w:val="28"/>
        </w:rPr>
        <w:t>xxx</w:t>
      </w:r>
      <w:r w:rsidR="00EC6EB6" w:rsidRPr="00F87119">
        <w:rPr>
          <w:rFonts w:ascii="標楷體" w:eastAsia="標楷體" w:hAnsi="標楷體"/>
          <w:sz w:val="28"/>
          <w:szCs w:val="28"/>
        </w:rPr>
        <w:t xml:space="preserve"> 年 xx 月 xx 日</w:t>
      </w:r>
      <w:r w:rsidR="00DC50FA" w:rsidRPr="00DC50FA">
        <w:rPr>
          <w:rFonts w:ascii="標楷體" w:eastAsia="標楷體" w:hAnsi="標楷體"/>
          <w:sz w:val="28"/>
          <w:szCs w:val="28"/>
        </w:rPr>
        <w:t>辦理</w:t>
      </w:r>
      <w:r w:rsidR="00EC6EB6" w:rsidRPr="00F87119">
        <w:rPr>
          <w:rFonts w:ascii="標楷體" w:eastAsia="標楷體" w:hAnsi="標楷體"/>
          <w:sz w:val="28"/>
          <w:szCs w:val="28"/>
        </w:rPr>
        <w:t>完畢</w:t>
      </w:r>
      <w:r w:rsidRPr="00F87119">
        <w:rPr>
          <w:rFonts w:ascii="標楷體" w:eastAsia="標楷體" w:hAnsi="標楷體"/>
          <w:sz w:val="28"/>
          <w:szCs w:val="28"/>
        </w:rPr>
        <w:t>。</w:t>
      </w:r>
    </w:p>
    <w:p w14:paraId="0152A47A" w14:textId="026583D9" w:rsidR="006B3899" w:rsidRPr="00F87119" w:rsidRDefault="006E6DB9" w:rsidP="00111B73">
      <w:pPr>
        <w:pStyle w:val="ac"/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F87119">
        <w:rPr>
          <w:rFonts w:ascii="標楷體" w:eastAsia="標楷體" w:hAnsi="標楷體"/>
          <w:sz w:val="28"/>
          <w:szCs w:val="28"/>
        </w:rPr>
        <w:t xml:space="preserve">此次活動業經 </w:t>
      </w:r>
      <w:r w:rsidRPr="00887E03">
        <w:rPr>
          <w:rFonts w:ascii="標楷體" w:eastAsia="標楷體" w:hAnsi="標楷體"/>
          <w:sz w:val="28"/>
          <w:szCs w:val="28"/>
        </w:rPr>
        <w:t>□</w:t>
      </w:r>
      <w:r w:rsidR="00512A81" w:rsidRPr="00F87119">
        <w:rPr>
          <w:rFonts w:ascii="標楷體" w:eastAsia="標楷體" w:hAnsi="標楷體" w:hint="eastAsia"/>
          <w:sz w:val="30"/>
          <w:szCs w:val="30"/>
        </w:rPr>
        <w:t xml:space="preserve"> </w:t>
      </w:r>
      <w:r w:rsidR="00196BB9" w:rsidRPr="00F87119">
        <w:rPr>
          <w:rFonts w:ascii="標楷體" w:eastAsia="標楷體" w:hAnsi="標楷體"/>
          <w:sz w:val="28"/>
          <w:szCs w:val="28"/>
        </w:rPr>
        <w:t>學輔</w:t>
      </w:r>
      <w:r w:rsidRPr="00F87119">
        <w:rPr>
          <w:rFonts w:ascii="標楷體" w:eastAsia="標楷體" w:hAnsi="標楷體"/>
          <w:sz w:val="28"/>
          <w:szCs w:val="28"/>
        </w:rPr>
        <w:t>經費</w:t>
      </w:r>
      <w:r w:rsidR="00DC50FA">
        <w:rPr>
          <w:rFonts w:ascii="標楷體" w:eastAsia="標楷體" w:hAnsi="標楷體" w:hint="eastAsia"/>
          <w:sz w:val="28"/>
          <w:szCs w:val="28"/>
        </w:rPr>
        <w:t>-</w:t>
      </w:r>
      <w:r w:rsidRPr="00F87119">
        <w:rPr>
          <w:rFonts w:ascii="標楷體" w:eastAsia="標楷體" w:hAnsi="標楷體"/>
          <w:sz w:val="28"/>
          <w:szCs w:val="28"/>
        </w:rPr>
        <w:t>專款</w:t>
      </w:r>
    </w:p>
    <w:p w14:paraId="5A7C969D" w14:textId="46B09E81" w:rsidR="006B3899" w:rsidRPr="00887E03" w:rsidRDefault="006E6DB9" w:rsidP="00887E03">
      <w:pPr>
        <w:spacing w:line="500" w:lineRule="exact"/>
        <w:ind w:firstLineChars="1050" w:firstLine="2940"/>
        <w:rPr>
          <w:rFonts w:eastAsia="標楷體"/>
          <w:sz w:val="28"/>
          <w:szCs w:val="28"/>
        </w:rPr>
      </w:pPr>
      <w:r w:rsidRPr="00887E03">
        <w:rPr>
          <w:rFonts w:ascii="標楷體" w:eastAsia="標楷體" w:hAnsi="標楷體"/>
          <w:sz w:val="28"/>
          <w:szCs w:val="28"/>
        </w:rPr>
        <w:t>□</w:t>
      </w:r>
      <w:r w:rsidR="00512A81" w:rsidRPr="00887E03">
        <w:rPr>
          <w:rFonts w:ascii="標楷體" w:eastAsia="標楷體" w:hAnsi="標楷體" w:hint="eastAsia"/>
          <w:sz w:val="28"/>
          <w:szCs w:val="28"/>
        </w:rPr>
        <w:t xml:space="preserve"> </w:t>
      </w:r>
      <w:r w:rsidR="00196BB9" w:rsidRPr="00887E03">
        <w:rPr>
          <w:rFonts w:ascii="標楷體" w:eastAsia="標楷體" w:hAnsi="標楷體"/>
          <w:sz w:val="28"/>
          <w:szCs w:val="28"/>
        </w:rPr>
        <w:t>學輔</w:t>
      </w:r>
      <w:r w:rsidRPr="00887E03">
        <w:rPr>
          <w:rFonts w:ascii="標楷體" w:eastAsia="標楷體" w:hAnsi="標楷體"/>
          <w:sz w:val="28"/>
          <w:szCs w:val="28"/>
        </w:rPr>
        <w:t>經費-學校配合款</w:t>
      </w:r>
    </w:p>
    <w:p w14:paraId="78AAEB03" w14:textId="64DE7EBA" w:rsidR="006B3899" w:rsidRPr="00887E03" w:rsidRDefault="006E6DB9" w:rsidP="00887E03">
      <w:pPr>
        <w:spacing w:line="500" w:lineRule="exact"/>
        <w:ind w:firstLineChars="1050" w:firstLine="2940"/>
        <w:rPr>
          <w:rFonts w:eastAsia="標楷體"/>
          <w:sz w:val="28"/>
          <w:szCs w:val="28"/>
        </w:rPr>
      </w:pPr>
      <w:r w:rsidRPr="00887E03">
        <w:rPr>
          <w:rFonts w:ascii="標楷體" w:eastAsia="標楷體" w:hAnsi="標楷體"/>
          <w:sz w:val="28"/>
          <w:szCs w:val="28"/>
        </w:rPr>
        <w:t>□</w:t>
      </w:r>
      <w:r w:rsidR="00512A81" w:rsidRPr="00887E03">
        <w:rPr>
          <w:rFonts w:ascii="標楷體" w:eastAsia="標楷體" w:hAnsi="標楷體" w:hint="eastAsia"/>
          <w:sz w:val="28"/>
          <w:szCs w:val="28"/>
        </w:rPr>
        <w:t xml:space="preserve"> </w:t>
      </w:r>
      <w:r w:rsidRPr="00887E03">
        <w:rPr>
          <w:rFonts w:ascii="標楷體" w:eastAsia="標楷體" w:hAnsi="標楷體"/>
          <w:sz w:val="28"/>
          <w:szCs w:val="28"/>
        </w:rPr>
        <w:t>學校專案性補助款</w:t>
      </w:r>
    </w:p>
    <w:p w14:paraId="5006BF8F" w14:textId="3B9C9D01" w:rsidR="006B3899" w:rsidRPr="00F87119" w:rsidRDefault="006E6DB9" w:rsidP="00887E03">
      <w:pPr>
        <w:spacing w:line="500" w:lineRule="exact"/>
        <w:ind w:firstLineChars="1050" w:firstLine="2940"/>
        <w:rPr>
          <w:rFonts w:eastAsia="標楷體"/>
        </w:rPr>
      </w:pPr>
      <w:r w:rsidRPr="00887E03">
        <w:rPr>
          <w:rFonts w:ascii="標楷體" w:eastAsia="標楷體" w:hAnsi="標楷體"/>
          <w:sz w:val="28"/>
          <w:szCs w:val="28"/>
        </w:rPr>
        <w:t>□</w:t>
      </w:r>
      <w:r w:rsidR="00512A81" w:rsidRPr="00887E03">
        <w:rPr>
          <w:rFonts w:ascii="標楷體" w:eastAsia="標楷體" w:hAnsi="標楷體" w:hint="eastAsia"/>
          <w:sz w:val="28"/>
          <w:szCs w:val="28"/>
        </w:rPr>
        <w:t xml:space="preserve"> </w:t>
      </w:r>
      <w:r w:rsidRPr="00887E03">
        <w:rPr>
          <w:rFonts w:ascii="標楷體" w:eastAsia="標楷體" w:hAnsi="標楷體"/>
          <w:sz w:val="28"/>
          <w:szCs w:val="28"/>
        </w:rPr>
        <w:t>學生會</w:t>
      </w:r>
      <w:r w:rsidR="00512A81" w:rsidRPr="00887E03">
        <w:rPr>
          <w:rFonts w:ascii="標楷體" w:eastAsia="標楷體" w:hAnsi="標楷體" w:hint="eastAsia"/>
          <w:sz w:val="28"/>
          <w:szCs w:val="28"/>
        </w:rPr>
        <w:t>會</w:t>
      </w:r>
      <w:r w:rsidRPr="00887E03">
        <w:rPr>
          <w:rFonts w:ascii="標楷體" w:eastAsia="標楷體" w:hAnsi="標楷體"/>
          <w:sz w:val="28"/>
          <w:szCs w:val="28"/>
        </w:rPr>
        <w:t>費</w:t>
      </w:r>
      <w:r w:rsidR="00CB15C2" w:rsidRPr="00887E03">
        <w:rPr>
          <w:rFonts w:ascii="標楷體" w:eastAsia="標楷體" w:hAnsi="標楷體" w:hint="eastAsia"/>
          <w:sz w:val="28"/>
          <w:szCs w:val="28"/>
        </w:rPr>
        <w:t>補助</w:t>
      </w:r>
      <w:r w:rsidR="00874683" w:rsidRPr="00887E03">
        <w:rPr>
          <w:rFonts w:ascii="標楷體" w:eastAsia="標楷體" w:hAnsi="標楷體"/>
          <w:szCs w:val="24"/>
          <w:shd w:val="pct15" w:color="auto" w:fill="FFFFFF"/>
        </w:rPr>
        <w:t>（</w:t>
      </w:r>
      <w:r w:rsidRPr="00887E03">
        <w:rPr>
          <w:rFonts w:ascii="標楷體" w:eastAsia="標楷體" w:hAnsi="標楷體"/>
          <w:szCs w:val="24"/>
          <w:shd w:val="pct15" w:color="auto" w:fill="FFFFFF"/>
        </w:rPr>
        <w:t>另行檢附</w:t>
      </w:r>
      <w:r w:rsidR="00512A81" w:rsidRPr="00887E03">
        <w:rPr>
          <w:rFonts w:ascii="標楷體" w:eastAsia="標楷體" w:hAnsi="標楷體" w:hint="eastAsia"/>
          <w:szCs w:val="24"/>
          <w:shd w:val="pct15" w:color="auto" w:fill="FFFFFF"/>
        </w:rPr>
        <w:t>學生會會</w:t>
      </w:r>
      <w:r w:rsidRPr="00887E03">
        <w:rPr>
          <w:rFonts w:ascii="標楷體" w:eastAsia="標楷體" w:hAnsi="標楷體"/>
          <w:szCs w:val="24"/>
          <w:shd w:val="pct15" w:color="auto" w:fill="FFFFFF"/>
        </w:rPr>
        <w:t>費核銷表單</w:t>
      </w:r>
      <w:r w:rsidR="00874683" w:rsidRPr="00887E03">
        <w:rPr>
          <w:rFonts w:ascii="標楷體" w:eastAsia="標楷體" w:hAnsi="標楷體"/>
          <w:szCs w:val="24"/>
          <w:shd w:val="pct15" w:color="auto" w:fill="FFFFFF"/>
        </w:rPr>
        <w:t>）</w:t>
      </w:r>
    </w:p>
    <w:p w14:paraId="2DEFB953" w14:textId="3A434AAC" w:rsidR="006B3899" w:rsidRPr="00F87119" w:rsidRDefault="00FE75DB" w:rsidP="00FE75DB">
      <w:pPr>
        <w:spacing w:line="500" w:lineRule="exact"/>
        <w:rPr>
          <w:rFonts w:eastAsia="標楷體"/>
        </w:rPr>
      </w:pPr>
      <w:r w:rsidRPr="00F8711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E6DB9" w:rsidRPr="00F87119">
        <w:rPr>
          <w:rFonts w:ascii="標楷體" w:eastAsia="標楷體" w:hAnsi="標楷體"/>
          <w:sz w:val="28"/>
          <w:szCs w:val="28"/>
        </w:rPr>
        <w:t>補助新</w:t>
      </w:r>
      <w:r w:rsidR="00A53BFA" w:rsidRPr="00F87119">
        <w:rPr>
          <w:rFonts w:ascii="標楷體" w:eastAsia="標楷體" w:hAnsi="標楷體" w:hint="eastAsia"/>
          <w:sz w:val="28"/>
          <w:szCs w:val="28"/>
        </w:rPr>
        <w:t>臺</w:t>
      </w:r>
      <w:r w:rsidR="006E6DB9" w:rsidRPr="00F87119">
        <w:rPr>
          <w:rFonts w:ascii="標楷體" w:eastAsia="標楷體" w:hAnsi="標楷體"/>
          <w:sz w:val="28"/>
          <w:szCs w:val="28"/>
        </w:rPr>
        <w:t>幣    萬    仟    佰    拾    元整</w:t>
      </w:r>
      <w:r w:rsidRPr="00F87119">
        <w:rPr>
          <w:rFonts w:ascii="標楷體" w:eastAsia="標楷體" w:hAnsi="標楷體" w:hint="eastAsia"/>
          <w:sz w:val="28"/>
          <w:szCs w:val="28"/>
        </w:rPr>
        <w:t>。</w:t>
      </w:r>
      <w:r w:rsidR="006E6DB9" w:rsidRPr="0041579F">
        <w:rPr>
          <w:rFonts w:ascii="標楷體" w:eastAsia="標楷體" w:hAnsi="標楷體"/>
          <w:b/>
          <w:bCs/>
          <w:sz w:val="28"/>
          <w:szCs w:val="28"/>
        </w:rPr>
        <w:t>（</w:t>
      </w:r>
      <w:r w:rsidRPr="0041579F">
        <w:rPr>
          <w:rFonts w:ascii="標楷體" w:eastAsia="標楷體" w:hAnsi="標楷體" w:hint="eastAsia"/>
          <w:b/>
          <w:bCs/>
          <w:sz w:val="22"/>
          <w:szCs w:val="22"/>
        </w:rPr>
        <w:t>本列由課外活動組填寫</w:t>
      </w:r>
      <w:r w:rsidR="006E6DB9" w:rsidRPr="0041579F">
        <w:rPr>
          <w:rFonts w:ascii="標楷體" w:eastAsia="標楷體" w:hAnsi="標楷體"/>
          <w:b/>
          <w:bCs/>
          <w:sz w:val="28"/>
          <w:szCs w:val="28"/>
        </w:rPr>
        <w:t>）</w:t>
      </w:r>
    </w:p>
    <w:p w14:paraId="60A57FF7" w14:textId="796DD5C5" w:rsidR="006B3899" w:rsidRPr="00F87119" w:rsidRDefault="006E6DB9" w:rsidP="00111B73">
      <w:pPr>
        <w:pStyle w:val="ac"/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F87119">
        <w:rPr>
          <w:rFonts w:ascii="標楷體" w:eastAsia="標楷體" w:hAnsi="標楷體"/>
          <w:sz w:val="28"/>
          <w:szCs w:val="28"/>
        </w:rPr>
        <w:t>活動成果報告書及相關資料詳如附件。</w:t>
      </w:r>
    </w:p>
    <w:p w14:paraId="482B0644" w14:textId="77777777" w:rsidR="006B3899" w:rsidRPr="00F87119" w:rsidRDefault="006B3899">
      <w:pPr>
        <w:rPr>
          <w:rFonts w:ascii="標楷體" w:eastAsia="標楷體" w:hAnsi="標楷體"/>
          <w:sz w:val="16"/>
        </w:rPr>
      </w:pP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</w:tblGrid>
      <w:tr w:rsidR="006B3899" w:rsidRPr="00F87119" w14:paraId="35E788E1" w14:textId="77777777" w:rsidTr="00032DE9">
        <w:trPr>
          <w:trHeight w:val="85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93932" w14:textId="730AC412" w:rsidR="006B3899" w:rsidRPr="00F87119" w:rsidRDefault="0054006F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 w:hint="eastAsia"/>
                <w:b/>
                <w:sz w:val="26"/>
                <w:szCs w:val="26"/>
              </w:rPr>
              <w:t>活動</w:t>
            </w:r>
            <w:r w:rsidR="00EE1163" w:rsidRPr="00F87119">
              <w:rPr>
                <w:rFonts w:ascii="標楷體" w:eastAsia="標楷體" w:hAnsi="標楷體" w:hint="eastAsia"/>
                <w:b/>
                <w:sz w:val="26"/>
                <w:szCs w:val="26"/>
              </w:rPr>
              <w:t>負責人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41DDD" w14:textId="5D86CB33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學生會</w:t>
            </w:r>
            <w:r w:rsidR="00EE1163" w:rsidRPr="00F87119">
              <w:rPr>
                <w:rFonts w:ascii="標楷體" w:eastAsia="標楷體" w:hAnsi="標楷體" w:hint="eastAsia"/>
                <w:b/>
                <w:sz w:val="26"/>
                <w:szCs w:val="26"/>
              </w:rPr>
              <w:t>會長</w:t>
            </w:r>
          </w:p>
          <w:p w14:paraId="5BAA73EF" w14:textId="64792EFA" w:rsidR="006B3899" w:rsidRPr="00F87119" w:rsidRDefault="005C1310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87119">
              <w:rPr>
                <w:rFonts w:ascii="標楷體" w:eastAsia="標楷體" w:hAnsi="標楷體"/>
                <w:b/>
                <w:sz w:val="18"/>
                <w:szCs w:val="18"/>
              </w:rPr>
              <w:t>（</w:t>
            </w:r>
            <w:r w:rsidR="00512A81" w:rsidRPr="00F87119">
              <w:rPr>
                <w:rFonts w:ascii="標楷體" w:eastAsia="標楷體" w:hAnsi="標楷體"/>
                <w:b/>
                <w:sz w:val="18"/>
                <w:szCs w:val="18"/>
              </w:rPr>
              <w:t>無學生會</w:t>
            </w:r>
            <w:r w:rsidR="000A5BA0" w:rsidRPr="00F87119">
              <w:rPr>
                <w:rFonts w:ascii="標楷體" w:eastAsia="標楷體" w:hAnsi="標楷體" w:hint="eastAsia"/>
                <w:b/>
                <w:sz w:val="18"/>
                <w:szCs w:val="18"/>
              </w:rPr>
              <w:t>會</w:t>
            </w:r>
            <w:r w:rsidR="00512A81" w:rsidRPr="00F87119">
              <w:rPr>
                <w:rFonts w:ascii="標楷體" w:eastAsia="標楷體" w:hAnsi="標楷體"/>
                <w:b/>
                <w:sz w:val="18"/>
                <w:szCs w:val="18"/>
              </w:rPr>
              <w:t>費補助者免簽</w:t>
            </w:r>
            <w:r w:rsidRPr="00F87119">
              <w:rPr>
                <w:rFonts w:ascii="標楷體" w:eastAsia="標楷體" w:hAnsi="標楷體"/>
                <w:b/>
                <w:sz w:val="18"/>
                <w:szCs w:val="18"/>
              </w:rPr>
              <w:t>）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E910F" w14:textId="77777777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社團指導老師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FC23E" w14:textId="7C9071E0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課外</w:t>
            </w:r>
            <w:r w:rsidR="0054006F" w:rsidRPr="00F87119">
              <w:rPr>
                <w:rFonts w:ascii="標楷體" w:eastAsia="標楷體" w:hAnsi="標楷體"/>
                <w:b/>
                <w:sz w:val="26"/>
                <w:szCs w:val="26"/>
              </w:rPr>
              <w:t>活動組承辦人</w:t>
            </w:r>
          </w:p>
          <w:p w14:paraId="7E4B9D89" w14:textId="77777777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擬辦</w:t>
            </w:r>
          </w:p>
        </w:tc>
      </w:tr>
      <w:tr w:rsidR="006B3899" w:rsidRPr="00F87119" w14:paraId="6B8498AD" w14:textId="77777777" w:rsidTr="00032DE9">
        <w:trPr>
          <w:trHeight w:val="17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74D55" w14:textId="6208FF57" w:rsidR="006B3899" w:rsidRPr="00F87119" w:rsidRDefault="006B3899" w:rsidP="00032DE9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EA501" w14:textId="77777777" w:rsidR="006B3899" w:rsidRPr="00F87119" w:rsidRDefault="006B389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CC140" w14:textId="77777777" w:rsidR="006B3899" w:rsidRPr="00F87119" w:rsidRDefault="006B389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E7C54" w14:textId="77777777" w:rsidR="006B3899" w:rsidRPr="00F87119" w:rsidRDefault="006B389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6B3899" w:rsidRPr="00F87119" w14:paraId="7E2BDF9A" w14:textId="77777777" w:rsidTr="00032DE9">
        <w:trPr>
          <w:trHeight w:val="85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20FEB" w14:textId="7D52CF05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課外</w:t>
            </w:r>
            <w:r w:rsidR="0054006F" w:rsidRPr="00F87119">
              <w:rPr>
                <w:rFonts w:ascii="標楷體" w:eastAsia="標楷體" w:hAnsi="標楷體" w:hint="eastAsia"/>
                <w:b/>
                <w:sz w:val="26"/>
                <w:szCs w:val="26"/>
              </w:rPr>
              <w:t>活動</w:t>
            </w: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組組長</w:t>
            </w:r>
          </w:p>
          <w:p w14:paraId="738999F0" w14:textId="02FCBE9D" w:rsidR="006B3899" w:rsidRPr="00F87119" w:rsidRDefault="00032DE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32DE9">
              <w:rPr>
                <w:rFonts w:ascii="標楷體" w:eastAsia="標楷體" w:hAnsi="標楷體"/>
                <w:b/>
                <w:sz w:val="26"/>
                <w:szCs w:val="26"/>
              </w:rPr>
              <w:t>審核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377CA" w14:textId="77777777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學務長</w:t>
            </w:r>
          </w:p>
          <w:p w14:paraId="31772D91" w14:textId="3FDF89AB" w:rsidR="006B3899" w:rsidRPr="00F87119" w:rsidRDefault="00032DE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32DE9">
              <w:rPr>
                <w:rFonts w:ascii="標楷體" w:eastAsia="標楷體" w:hAnsi="標楷體"/>
                <w:b/>
                <w:sz w:val="26"/>
                <w:szCs w:val="26"/>
              </w:rPr>
              <w:t>核示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BDB75" w14:textId="77777777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會計室</w:t>
            </w:r>
          </w:p>
          <w:p w14:paraId="7BBEFD4A" w14:textId="77777777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會審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80A0C" w14:textId="4A22B29E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校長</w:t>
            </w:r>
          </w:p>
          <w:p w14:paraId="74766C76" w14:textId="77777777" w:rsidR="006B3899" w:rsidRPr="00F87119" w:rsidRDefault="006E6DB9" w:rsidP="00032DE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87119">
              <w:rPr>
                <w:rFonts w:ascii="標楷體" w:eastAsia="標楷體" w:hAnsi="標楷體"/>
                <w:b/>
                <w:sz w:val="26"/>
                <w:szCs w:val="26"/>
              </w:rPr>
              <w:t>核定</w:t>
            </w:r>
          </w:p>
        </w:tc>
      </w:tr>
      <w:tr w:rsidR="006B3899" w:rsidRPr="00F87119" w14:paraId="7E9838D0" w14:textId="77777777" w:rsidTr="00862DE8">
        <w:trPr>
          <w:trHeight w:val="17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E1725" w14:textId="77777777" w:rsidR="006B3899" w:rsidRPr="00F87119" w:rsidRDefault="006B3899" w:rsidP="00862DE8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ADE8E" w14:textId="77777777" w:rsidR="006B3899" w:rsidRPr="00F87119" w:rsidRDefault="006B3899" w:rsidP="00862DE8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8A7A8" w14:textId="77777777" w:rsidR="006B3899" w:rsidRPr="00F87119" w:rsidRDefault="006B3899" w:rsidP="00862DE8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4A91A" w14:textId="77777777" w:rsidR="006B3899" w:rsidRPr="00F87119" w:rsidRDefault="006B3899" w:rsidP="00862DE8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358F97E7" w14:textId="7F10D68E" w:rsidR="00874683" w:rsidRPr="00F87119" w:rsidRDefault="00874683" w:rsidP="005C1310">
      <w:pPr>
        <w:jc w:val="right"/>
        <w:rPr>
          <w:rFonts w:ascii="標楷體" w:eastAsia="標楷體" w:hAnsi="標楷體"/>
          <w:szCs w:val="24"/>
        </w:rPr>
      </w:pPr>
      <w:r w:rsidRPr="0041579F">
        <w:rPr>
          <w:rFonts w:ascii="標楷體" w:eastAsia="標楷體" w:hAnsi="標楷體"/>
          <w:szCs w:val="24"/>
        </w:rPr>
        <w:t>（</w:t>
      </w:r>
      <w:r w:rsidR="006E6DB9" w:rsidRPr="0041579F">
        <w:rPr>
          <w:rFonts w:ascii="標楷體" w:eastAsia="標楷體" w:hAnsi="標楷體"/>
          <w:szCs w:val="24"/>
        </w:rPr>
        <w:t>活動結束後15天內完成核銷作業</w:t>
      </w:r>
      <w:r w:rsidRPr="0041579F">
        <w:rPr>
          <w:rFonts w:ascii="標楷體" w:eastAsia="標楷體" w:hAnsi="標楷體"/>
          <w:szCs w:val="24"/>
        </w:rPr>
        <w:t>）</w:t>
      </w:r>
      <w:r w:rsidRPr="00F87119">
        <w:rPr>
          <w:rFonts w:ascii="標楷體" w:eastAsia="標楷體" w:hAnsi="標楷體"/>
          <w:szCs w:val="24"/>
        </w:rPr>
        <w:br w:type="page"/>
      </w:r>
    </w:p>
    <w:p w14:paraId="7AECC4F3" w14:textId="41B69A5C" w:rsidR="006B3899" w:rsidRPr="00F87119" w:rsidRDefault="00FE75DB">
      <w:pPr>
        <w:jc w:val="center"/>
        <w:rPr>
          <w:rFonts w:eastAsia="標楷體"/>
          <w:sz w:val="22"/>
          <w:szCs w:val="18"/>
        </w:rPr>
      </w:pPr>
      <w:r w:rsidRPr="00F87119">
        <w:rPr>
          <w:rFonts w:ascii="標楷體" w:eastAsia="標楷體" w:hAnsi="標楷體" w:hint="eastAsia"/>
          <w:sz w:val="40"/>
          <w:szCs w:val="18"/>
        </w:rPr>
        <w:lastRenderedPageBreak/>
        <w:t>康寧學校財團法人</w:t>
      </w:r>
      <w:r w:rsidR="006E6DB9" w:rsidRPr="00F87119">
        <w:rPr>
          <w:rFonts w:ascii="標楷體" w:eastAsia="標楷體" w:hAnsi="標楷體"/>
          <w:sz w:val="40"/>
          <w:szCs w:val="18"/>
        </w:rPr>
        <w:t>康寧大學社團活動成果摘要報告</w:t>
      </w:r>
    </w:p>
    <w:p w14:paraId="684C8DB2" w14:textId="3D6B3302" w:rsidR="006B3899" w:rsidRPr="00F87119" w:rsidRDefault="006E6DB9">
      <w:pPr>
        <w:spacing w:before="120"/>
        <w:rPr>
          <w:rFonts w:eastAsia="標楷體"/>
        </w:rPr>
      </w:pPr>
      <w:r w:rsidRPr="00F87119">
        <w:rPr>
          <w:rFonts w:ascii="標楷體" w:eastAsia="標楷體" w:hAnsi="標楷體"/>
          <w:sz w:val="28"/>
        </w:rPr>
        <w:t xml:space="preserve">                                         報告日期</w:t>
      </w:r>
      <w:r w:rsidR="00FF3C5B" w:rsidRPr="00F87119">
        <w:rPr>
          <w:rFonts w:ascii="標楷體" w:eastAsia="標楷體" w:hAnsi="標楷體"/>
          <w:sz w:val="28"/>
        </w:rPr>
        <w:t>：</w:t>
      </w:r>
      <w:r w:rsidR="00EC6EB6" w:rsidRPr="00F87119">
        <w:rPr>
          <w:rFonts w:ascii="標楷體" w:eastAsia="標楷體" w:hAnsi="標楷體" w:hint="eastAsia"/>
          <w:sz w:val="28"/>
          <w:szCs w:val="28"/>
        </w:rPr>
        <w:t>xxx</w:t>
      </w:r>
      <w:r w:rsidR="00EC6EB6" w:rsidRPr="00F87119">
        <w:rPr>
          <w:rFonts w:ascii="標楷體" w:eastAsia="標楷體" w:hAnsi="標楷體"/>
          <w:sz w:val="28"/>
          <w:szCs w:val="28"/>
        </w:rPr>
        <w:t xml:space="preserve"> 年 </w:t>
      </w:r>
      <w:r w:rsidR="00EC6EB6" w:rsidRPr="00F87119">
        <w:rPr>
          <w:rFonts w:ascii="標楷體" w:eastAsia="標楷體" w:hAnsi="標楷體" w:hint="eastAsia"/>
          <w:sz w:val="28"/>
          <w:szCs w:val="28"/>
        </w:rPr>
        <w:t>xx</w:t>
      </w:r>
      <w:r w:rsidR="00EC6EB6" w:rsidRPr="00F87119">
        <w:rPr>
          <w:rFonts w:ascii="標楷體" w:eastAsia="標楷體" w:hAnsi="標楷體"/>
          <w:sz w:val="28"/>
          <w:szCs w:val="28"/>
        </w:rPr>
        <w:t xml:space="preserve"> 月 </w:t>
      </w:r>
      <w:r w:rsidR="00EC6EB6" w:rsidRPr="00F87119">
        <w:rPr>
          <w:rFonts w:ascii="標楷體" w:eastAsia="標楷體" w:hAnsi="標楷體" w:hint="eastAsia"/>
          <w:sz w:val="28"/>
          <w:szCs w:val="28"/>
        </w:rPr>
        <w:t>xx</w:t>
      </w:r>
      <w:r w:rsidR="00EC6EB6" w:rsidRPr="00F87119">
        <w:rPr>
          <w:rFonts w:ascii="標楷體" w:eastAsia="標楷體" w:hAnsi="標楷體"/>
          <w:sz w:val="28"/>
          <w:szCs w:val="28"/>
        </w:rPr>
        <w:t>日</w:t>
      </w:r>
    </w:p>
    <w:p w14:paraId="5BE4C366" w14:textId="6D92DC90" w:rsidR="006B3899" w:rsidRPr="00F87119" w:rsidRDefault="005513EC">
      <w:pPr>
        <w:spacing w:before="120" w:line="480" w:lineRule="auto"/>
        <w:rPr>
          <w:rFonts w:eastAsia="標楷體"/>
        </w:rPr>
      </w:pPr>
      <w:r w:rsidRPr="00F87119">
        <w:rPr>
          <w:rFonts w:ascii="標楷體" w:eastAsia="標楷體" w:hAnsi="標楷體"/>
          <w:sz w:val="28"/>
        </w:rPr>
        <w:t xml:space="preserve">                                         </w:t>
      </w:r>
      <w:r w:rsidR="006E6DB9" w:rsidRPr="00724D3B">
        <w:rPr>
          <w:rFonts w:ascii="標楷體" w:eastAsia="標楷體" w:hAnsi="標楷體"/>
          <w:spacing w:val="140"/>
          <w:sz w:val="28"/>
          <w:fitText w:val="1120" w:id="-394614528"/>
        </w:rPr>
        <w:t>報告</w:t>
      </w:r>
      <w:r w:rsidR="006E6DB9" w:rsidRPr="00724D3B">
        <w:rPr>
          <w:rFonts w:ascii="標楷體" w:eastAsia="標楷體" w:hAnsi="標楷體"/>
          <w:sz w:val="28"/>
          <w:fitText w:val="1120" w:id="-394614528"/>
        </w:rPr>
        <w:t>人</w:t>
      </w:r>
      <w:r w:rsidR="00FF3C5B" w:rsidRPr="00F87119">
        <w:rPr>
          <w:rFonts w:ascii="標楷體" w:eastAsia="標楷體" w:hAnsi="標楷體"/>
          <w:sz w:val="28"/>
        </w:rPr>
        <w:t>：</w:t>
      </w:r>
    </w:p>
    <w:tbl>
      <w:tblPr>
        <w:tblW w:w="997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0"/>
      </w:tblGrid>
      <w:tr w:rsidR="000836EA" w:rsidRPr="00F87119" w14:paraId="66150BBD" w14:textId="77777777" w:rsidTr="000836EA">
        <w:trPr>
          <w:trHeight w:val="7185"/>
        </w:trPr>
        <w:tc>
          <w:tcPr>
            <w:tcW w:w="99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902CF" w14:textId="1D77B0FA" w:rsidR="000836EA" w:rsidRPr="00301A33" w:rsidRDefault="000836EA" w:rsidP="00111B73">
            <w:pPr>
              <w:pStyle w:val="ac"/>
              <w:numPr>
                <w:ilvl w:val="0"/>
                <w:numId w:val="5"/>
              </w:numPr>
              <w:spacing w:line="500" w:lineRule="exact"/>
              <w:ind w:left="482" w:hanging="482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活動名稱</w:t>
            </w:r>
          </w:p>
          <w:p w14:paraId="05A1792C" w14:textId="1F03C7A6" w:rsidR="000836EA" w:rsidRPr="00F87119" w:rsidRDefault="000836EA" w:rsidP="006F71D7">
            <w:pPr>
              <w:spacing w:line="500" w:lineRule="exact"/>
              <w:ind w:firstLineChars="200" w:firstLine="640"/>
              <w:rPr>
                <w:rFonts w:ascii="標楷體" w:eastAsia="標楷體" w:hAnsi="標楷體"/>
                <w:sz w:val="32"/>
                <w:szCs w:val="24"/>
              </w:rPr>
            </w:pPr>
          </w:p>
          <w:p w14:paraId="1EB243D6" w14:textId="3FAA27B0" w:rsidR="000836EA" w:rsidRPr="00301A33" w:rsidRDefault="000836EA" w:rsidP="00111B73">
            <w:pPr>
              <w:pStyle w:val="ac"/>
              <w:numPr>
                <w:ilvl w:val="0"/>
                <w:numId w:val="5"/>
              </w:numPr>
              <w:spacing w:line="500" w:lineRule="exact"/>
              <w:ind w:left="482" w:hanging="482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活動時間</w:t>
            </w:r>
          </w:p>
          <w:p w14:paraId="26707D1B" w14:textId="639F2B67" w:rsidR="00EC6EB6" w:rsidRPr="00F87119" w:rsidRDefault="00EC6EB6" w:rsidP="00842636">
            <w:pPr>
              <w:spacing w:line="50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xxx年xx月xx日xx時</w:t>
            </w:r>
            <w:r w:rsidR="00CD5AFB" w:rsidRPr="00F87119">
              <w:rPr>
                <w:rFonts w:ascii="標楷體" w:eastAsia="標楷體" w:hAnsi="標楷體" w:hint="eastAsia"/>
                <w:sz w:val="32"/>
                <w:szCs w:val="32"/>
              </w:rPr>
              <w:t>xx分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 xml:space="preserve"> 至 xxx年xx月xx日xx時</w:t>
            </w:r>
            <w:r w:rsidR="0035103F">
              <w:rPr>
                <w:rFonts w:ascii="標楷體" w:eastAsia="標楷體" w:hAnsi="標楷體" w:hint="eastAsia"/>
                <w:sz w:val="32"/>
                <w:szCs w:val="32"/>
              </w:rPr>
              <w:t>xx</w:t>
            </w:r>
            <w:r w:rsidR="00CD5AFB" w:rsidRPr="00F87119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</w:p>
          <w:p w14:paraId="7D0511D4" w14:textId="5A2B6830" w:rsidR="006F71D7" w:rsidRPr="00301A33" w:rsidRDefault="006F71D7" w:rsidP="00111B73">
            <w:pPr>
              <w:pStyle w:val="ac"/>
              <w:numPr>
                <w:ilvl w:val="0"/>
                <w:numId w:val="5"/>
              </w:numPr>
              <w:spacing w:line="500" w:lineRule="exact"/>
              <w:ind w:left="482" w:hanging="482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 w:hint="eastAsia"/>
                <w:sz w:val="32"/>
                <w:szCs w:val="32"/>
              </w:rPr>
              <w:t>活動地點</w:t>
            </w:r>
          </w:p>
          <w:p w14:paraId="4C252941" w14:textId="3A2598E9" w:rsidR="006F71D7" w:rsidRPr="00F87119" w:rsidRDefault="006F71D7" w:rsidP="006F71D7">
            <w:pPr>
              <w:spacing w:line="50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</w:p>
          <w:p w14:paraId="5F0DF541" w14:textId="016C5593" w:rsidR="000836EA" w:rsidRPr="00301A33" w:rsidRDefault="000836EA" w:rsidP="00111B73">
            <w:pPr>
              <w:pStyle w:val="ac"/>
              <w:numPr>
                <w:ilvl w:val="0"/>
                <w:numId w:val="5"/>
              </w:numPr>
              <w:spacing w:line="500" w:lineRule="exact"/>
              <w:ind w:left="482" w:hanging="482"/>
              <w:rPr>
                <w:rFonts w:eastAsia="標楷體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活動單位</w:t>
            </w:r>
            <w:r w:rsidR="00512A81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（協辦單位若無，請填</w:t>
            </w:r>
            <w:r w:rsidR="00816DD5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寫</w:t>
            </w:r>
            <w:r w:rsidR="00512A81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無</w:t>
            </w:r>
            <w:r w:rsidR="00512A81" w:rsidRPr="00301A3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）</w:t>
            </w:r>
          </w:p>
          <w:p w14:paraId="52DACCA2" w14:textId="77777777" w:rsidR="00301A33" w:rsidRDefault="000836EA" w:rsidP="00111B73">
            <w:pPr>
              <w:pStyle w:val="ac"/>
              <w:numPr>
                <w:ilvl w:val="0"/>
                <w:numId w:val="6"/>
              </w:num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主辦單位：</w:t>
            </w:r>
          </w:p>
          <w:p w14:paraId="790A8CE9" w14:textId="3509C517" w:rsidR="000836EA" w:rsidRPr="00301A33" w:rsidRDefault="000836EA" w:rsidP="00111B73">
            <w:pPr>
              <w:pStyle w:val="ac"/>
              <w:numPr>
                <w:ilvl w:val="0"/>
                <w:numId w:val="6"/>
              </w:num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協辦單位：</w:t>
            </w:r>
          </w:p>
          <w:p w14:paraId="7E38E17C" w14:textId="77777777" w:rsidR="00EC6EB6" w:rsidRPr="00F87119" w:rsidRDefault="00EC6EB6" w:rsidP="00E5278E">
            <w:pPr>
              <w:spacing w:line="500" w:lineRule="exact"/>
              <w:rPr>
                <w:rFonts w:eastAsia="標楷體"/>
              </w:rPr>
            </w:pPr>
          </w:p>
          <w:p w14:paraId="24CCCF17" w14:textId="13218A0E" w:rsidR="000836EA" w:rsidRPr="00301A33" w:rsidRDefault="000836EA" w:rsidP="00111B73">
            <w:pPr>
              <w:pStyle w:val="ac"/>
              <w:numPr>
                <w:ilvl w:val="0"/>
                <w:numId w:val="5"/>
              </w:numPr>
              <w:spacing w:line="500" w:lineRule="exact"/>
              <w:ind w:left="482" w:hanging="482"/>
              <w:rPr>
                <w:rFonts w:eastAsia="標楷體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活動內容</w:t>
            </w:r>
            <w:r w:rsidR="00874683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（</w:t>
            </w:r>
            <w:r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敘述參加人員及經過情形，非活動流程</w:t>
            </w:r>
            <w:r w:rsidR="00EC6EB6" w:rsidRPr="00301A3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，至少兩行</w:t>
            </w:r>
            <w:r w:rsidR="00874683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）</w:t>
            </w:r>
          </w:p>
          <w:p w14:paraId="6031765A" w14:textId="77777777" w:rsidR="000836EA" w:rsidRPr="00F87119" w:rsidRDefault="000836EA">
            <w:pPr>
              <w:spacing w:line="500" w:lineRule="exact"/>
              <w:rPr>
                <w:rFonts w:eastAsia="標楷體"/>
                <w:sz w:val="32"/>
                <w:szCs w:val="32"/>
              </w:rPr>
            </w:pPr>
          </w:p>
          <w:p w14:paraId="2C83C5B6" w14:textId="77777777" w:rsidR="00EC6EB6" w:rsidRPr="00F87119" w:rsidRDefault="00EC6EB6">
            <w:pPr>
              <w:spacing w:line="500" w:lineRule="exact"/>
              <w:rPr>
                <w:rFonts w:eastAsia="標楷體"/>
                <w:sz w:val="32"/>
                <w:szCs w:val="32"/>
              </w:rPr>
            </w:pPr>
          </w:p>
          <w:p w14:paraId="3A71BE7E" w14:textId="3AC41F2D" w:rsidR="000836EA" w:rsidRPr="00301A33" w:rsidRDefault="000836EA" w:rsidP="00111B73">
            <w:pPr>
              <w:pStyle w:val="ac"/>
              <w:numPr>
                <w:ilvl w:val="0"/>
                <w:numId w:val="5"/>
              </w:numPr>
              <w:spacing w:line="500" w:lineRule="exact"/>
              <w:ind w:left="482" w:hanging="482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活動成果</w:t>
            </w:r>
          </w:p>
          <w:p w14:paraId="5C1AC6BC" w14:textId="43DFFFE6" w:rsidR="00FE75DB" w:rsidRPr="00F87119" w:rsidRDefault="000836EA" w:rsidP="00111B73">
            <w:pPr>
              <w:pStyle w:val="ac"/>
              <w:numPr>
                <w:ilvl w:val="0"/>
                <w:numId w:val="7"/>
              </w:num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活動相片</w:t>
            </w:r>
            <w:r w:rsidR="00512A81" w:rsidRPr="00F87119">
              <w:rPr>
                <w:rFonts w:ascii="標楷體" w:eastAsia="標楷體" w:hAnsi="標楷體"/>
                <w:sz w:val="32"/>
                <w:szCs w:val="32"/>
              </w:rPr>
              <w:t>：</w:t>
            </w:r>
            <w:r w:rsidR="00512A81" w:rsidRPr="00F87119">
              <w:rPr>
                <w:rFonts w:ascii="標楷體" w:eastAsia="標楷體" w:hAnsi="標楷體" w:hint="eastAsia"/>
                <w:sz w:val="32"/>
                <w:szCs w:val="32"/>
              </w:rPr>
              <w:t>請詳見附件一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。</w:t>
            </w:r>
          </w:p>
          <w:p w14:paraId="48804709" w14:textId="422FF937" w:rsidR="000836EA" w:rsidRPr="00F87119" w:rsidRDefault="000836EA" w:rsidP="00111B73">
            <w:pPr>
              <w:pStyle w:val="ac"/>
              <w:numPr>
                <w:ilvl w:val="0"/>
                <w:numId w:val="7"/>
              </w:num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活動滿意度統計</w:t>
            </w:r>
            <w:r w:rsidR="00FE75DB" w:rsidRPr="00F87119">
              <w:rPr>
                <w:rFonts w:ascii="標楷體" w:eastAsia="標楷體" w:hAnsi="標楷體" w:hint="eastAsia"/>
                <w:sz w:val="32"/>
                <w:szCs w:val="32"/>
              </w:rPr>
              <w:t>圖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：</w:t>
            </w:r>
            <w:r w:rsidR="00EC6EB6" w:rsidRPr="00F87119">
              <w:rPr>
                <w:rFonts w:ascii="標楷體" w:eastAsia="標楷體" w:hAnsi="標楷體" w:hint="eastAsia"/>
                <w:sz w:val="32"/>
                <w:szCs w:val="32"/>
              </w:rPr>
              <w:t>請詳見附件</w:t>
            </w:r>
            <w:r w:rsidR="00EE1163" w:rsidRPr="00F87119">
              <w:rPr>
                <w:rFonts w:ascii="標楷體" w:eastAsia="標楷體" w:hAnsi="標楷體" w:hint="eastAsia"/>
                <w:sz w:val="32"/>
                <w:szCs w:val="32"/>
              </w:rPr>
              <w:t>二。</w:t>
            </w:r>
          </w:p>
          <w:p w14:paraId="2721B07F" w14:textId="48ED0B7E" w:rsidR="000836EA" w:rsidRPr="00032DE9" w:rsidRDefault="000836EA" w:rsidP="00111B73">
            <w:pPr>
              <w:pStyle w:val="ac"/>
              <w:numPr>
                <w:ilvl w:val="0"/>
                <w:numId w:val="7"/>
              </w:num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活動成效：</w:t>
            </w:r>
            <w:r w:rsidR="00032DE9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（</w:t>
            </w:r>
            <w:r w:rsidR="00032DE9" w:rsidRPr="00301A3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至少兩行</w:t>
            </w:r>
            <w:r w:rsidR="00032DE9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）</w:t>
            </w:r>
          </w:p>
          <w:p w14:paraId="527CCF94" w14:textId="77777777" w:rsidR="000836EA" w:rsidRPr="00F87119" w:rsidRDefault="000836EA" w:rsidP="000836EA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562C9EFE" w14:textId="77777777" w:rsidR="000836EA" w:rsidRPr="00F87119" w:rsidRDefault="000836EA" w:rsidP="000836EA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08DC65FF" w14:textId="031B9833" w:rsidR="000836EA" w:rsidRPr="00301A33" w:rsidRDefault="000836EA" w:rsidP="00111B73">
            <w:pPr>
              <w:pStyle w:val="ac"/>
              <w:numPr>
                <w:ilvl w:val="0"/>
                <w:numId w:val="5"/>
              </w:numPr>
              <w:spacing w:line="500" w:lineRule="exact"/>
              <w:ind w:left="482" w:hanging="482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對未來之建議</w:t>
            </w:r>
            <w:r w:rsidRPr="00301A33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EC6EB6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（</w:t>
            </w:r>
            <w:r w:rsidR="00EC6EB6" w:rsidRPr="00301A3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至少兩行</w:t>
            </w:r>
            <w:r w:rsidR="00EC6EB6"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）</w:t>
            </w:r>
          </w:p>
          <w:p w14:paraId="4A1B6CAC" w14:textId="281CD634" w:rsidR="000836EA" w:rsidRPr="00F87119" w:rsidRDefault="000836EA" w:rsidP="006534AF">
            <w:pPr>
              <w:spacing w:line="500" w:lineRule="exact"/>
              <w:rPr>
                <w:rFonts w:ascii="標楷體" w:eastAsia="標楷體" w:hAnsi="標楷體"/>
                <w:sz w:val="32"/>
                <w:szCs w:val="24"/>
              </w:rPr>
            </w:pPr>
          </w:p>
          <w:p w14:paraId="2A5DA87A" w14:textId="0AEFAF18" w:rsidR="000836EA" w:rsidRPr="00F87119" w:rsidRDefault="000836EA" w:rsidP="006534AF">
            <w:pPr>
              <w:spacing w:line="500" w:lineRule="exact"/>
              <w:rPr>
                <w:rFonts w:eastAsia="標楷體"/>
                <w:sz w:val="32"/>
                <w:szCs w:val="24"/>
              </w:rPr>
            </w:pPr>
          </w:p>
        </w:tc>
      </w:tr>
    </w:tbl>
    <w:p w14:paraId="4C8C3272" w14:textId="77777777" w:rsidR="006B3899" w:rsidRPr="00F87119" w:rsidRDefault="006B3899">
      <w:pPr>
        <w:rPr>
          <w:rFonts w:ascii="全真中隸書" w:eastAsia="標楷體" w:hAnsi="全真中隸書" w:hint="eastAsia"/>
          <w:sz w:val="22"/>
          <w:szCs w:val="12"/>
        </w:rPr>
      </w:pPr>
    </w:p>
    <w:p w14:paraId="5A69162D" w14:textId="77777777" w:rsidR="00C83339" w:rsidRPr="00F87119" w:rsidRDefault="00C83339">
      <w:pPr>
        <w:jc w:val="both"/>
        <w:rPr>
          <w:rFonts w:ascii="標楷體" w:eastAsia="標楷體" w:hAnsi="標楷體"/>
          <w:b/>
          <w:sz w:val="44"/>
          <w:szCs w:val="44"/>
        </w:rPr>
        <w:sectPr w:rsidR="00C83339" w:rsidRPr="00F87119" w:rsidSect="00874683">
          <w:footerReference w:type="default" r:id="rId8"/>
          <w:pgSz w:w="11906" w:h="16838"/>
          <w:pgMar w:top="567" w:right="1134" w:bottom="567" w:left="1134" w:header="720" w:footer="720" w:gutter="0"/>
          <w:cols w:space="720"/>
        </w:sectPr>
      </w:pPr>
    </w:p>
    <w:p w14:paraId="397810F0" w14:textId="31DC6F86" w:rsidR="006B3899" w:rsidRPr="00F87119" w:rsidRDefault="006E6DB9" w:rsidP="00874683">
      <w:pPr>
        <w:jc w:val="center"/>
        <w:rPr>
          <w:rFonts w:eastAsia="標楷體"/>
          <w:sz w:val="22"/>
          <w:szCs w:val="18"/>
        </w:rPr>
      </w:pPr>
      <w:r w:rsidRPr="00F87119">
        <w:rPr>
          <w:rFonts w:ascii="標楷體" w:eastAsia="標楷體" w:hAnsi="標楷體"/>
          <w:b/>
          <w:sz w:val="40"/>
          <w:szCs w:val="40"/>
        </w:rPr>
        <w:lastRenderedPageBreak/>
        <w:t>康寧學校財團法人康寧大學社團活動成果報告書</w:t>
      </w:r>
    </w:p>
    <w:tbl>
      <w:tblPr>
        <w:tblW w:w="9540" w:type="dxa"/>
        <w:tblInd w:w="-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0"/>
        <w:gridCol w:w="3720"/>
      </w:tblGrid>
      <w:tr w:rsidR="006B3899" w:rsidRPr="00F87119" w14:paraId="5E6CB1E1" w14:textId="77777777">
        <w:trPr>
          <w:trHeight w:val="1080"/>
        </w:trPr>
        <w:tc>
          <w:tcPr>
            <w:tcW w:w="58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C740B" w14:textId="337D9474" w:rsidR="006B3899" w:rsidRPr="00F87119" w:rsidRDefault="00CE0A6B" w:rsidP="00C83339">
            <w:pPr>
              <w:jc w:val="center"/>
              <w:rPr>
                <w:rFonts w:ascii="全真中隸書" w:eastAsia="標楷體" w:hAnsi="全真中隸書" w:hint="eastAsia"/>
                <w:b/>
                <w:sz w:val="40"/>
                <w:szCs w:val="40"/>
              </w:rPr>
            </w:pPr>
            <w:r w:rsidRPr="00F87119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（</w:t>
            </w:r>
            <w:r w:rsidRPr="00F8711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活動名稱</w:t>
            </w:r>
            <w:r w:rsidRPr="00F87119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37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CBB5D" w14:textId="77777777" w:rsidR="006B3899" w:rsidRPr="00F87119" w:rsidRDefault="006E6DB9">
            <w:pPr>
              <w:jc w:val="center"/>
              <w:rPr>
                <w:rFonts w:eastAsia="標楷體"/>
              </w:rPr>
            </w:pPr>
            <w:r w:rsidRPr="00F87119">
              <w:rPr>
                <w:rFonts w:ascii="標楷體" w:eastAsia="標楷體" w:hAnsi="標楷體"/>
                <w:b/>
                <w:sz w:val="44"/>
              </w:rPr>
              <w:t>活動成果報告書</w:t>
            </w:r>
          </w:p>
        </w:tc>
      </w:tr>
    </w:tbl>
    <w:p w14:paraId="0AF0EF71" w14:textId="77777777" w:rsidR="006B3899" w:rsidRPr="00F87119" w:rsidRDefault="006B3899">
      <w:pPr>
        <w:rPr>
          <w:rFonts w:ascii="全真中隸書" w:eastAsia="標楷體" w:hAnsi="全真中隸書" w:hint="eastAsia"/>
          <w:b/>
          <w:szCs w:val="12"/>
        </w:rPr>
      </w:pPr>
    </w:p>
    <w:tbl>
      <w:tblPr>
        <w:tblW w:w="10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4"/>
        <w:gridCol w:w="5054"/>
      </w:tblGrid>
      <w:tr w:rsidR="008C7113" w:rsidRPr="00F87119" w14:paraId="4864DB8D" w14:textId="77777777" w:rsidTr="0035103F">
        <w:trPr>
          <w:cantSplit/>
          <w:trHeight w:val="996"/>
        </w:trPr>
        <w:tc>
          <w:tcPr>
            <w:tcW w:w="10108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1E6857" w14:textId="226ADC2C" w:rsidR="008C7113" w:rsidRPr="00F87119" w:rsidRDefault="008C7113">
            <w:pPr>
              <w:rPr>
                <w:rFonts w:eastAsia="標楷體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</w:t>
            </w:r>
            <w:r w:rsidR="00FE75DB" w:rsidRPr="00F87119">
              <w:rPr>
                <w:rFonts w:ascii="標楷體" w:eastAsia="標楷體" w:hAnsi="標楷體" w:hint="eastAsia"/>
                <w:sz w:val="32"/>
                <w:szCs w:val="32"/>
              </w:rPr>
              <w:t>目的</w:t>
            </w:r>
            <w:r w:rsidRPr="00F87119">
              <w:rPr>
                <w:rFonts w:ascii="標楷體" w:eastAsia="標楷體" w:hAnsi="標楷體"/>
                <w:b/>
                <w:sz w:val="32"/>
                <w:szCs w:val="32"/>
              </w:rPr>
              <w:t>：</w:t>
            </w:r>
          </w:p>
          <w:p w14:paraId="2195A47A" w14:textId="312FC065" w:rsidR="008C7113" w:rsidRPr="0035103F" w:rsidRDefault="008C7113">
            <w:pPr>
              <w:rPr>
                <w:rFonts w:ascii="標楷體" w:eastAsia="標楷體" w:hAnsi="標楷體"/>
                <w:bCs/>
                <w:sz w:val="32"/>
                <w:szCs w:val="32"/>
              </w:rPr>
            </w:pPr>
          </w:p>
        </w:tc>
      </w:tr>
      <w:tr w:rsidR="008C7113" w:rsidRPr="00F87119" w14:paraId="64B64BEB" w14:textId="77777777" w:rsidTr="0035103F">
        <w:trPr>
          <w:trHeight w:val="996"/>
        </w:trPr>
        <w:tc>
          <w:tcPr>
            <w:tcW w:w="505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4781F8" w14:textId="5CE7BCEB" w:rsidR="008C7113" w:rsidRPr="0035103F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5103F">
              <w:rPr>
                <w:rFonts w:ascii="標楷體" w:eastAsia="標楷體" w:hAnsi="標楷體"/>
                <w:sz w:val="32"/>
                <w:szCs w:val="32"/>
              </w:rPr>
              <w:t>主辦單位：</w:t>
            </w:r>
          </w:p>
          <w:p w14:paraId="3251E774" w14:textId="77777777" w:rsidR="008C7113" w:rsidRPr="0035103F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291740" w14:textId="06F48436" w:rsidR="008C7113" w:rsidRPr="0035103F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5103F">
              <w:rPr>
                <w:rFonts w:ascii="標楷體" w:eastAsia="標楷體" w:hAnsi="標楷體"/>
                <w:sz w:val="32"/>
                <w:szCs w:val="32"/>
              </w:rPr>
              <w:t>協辦單位：</w:t>
            </w:r>
          </w:p>
          <w:p w14:paraId="426D9804" w14:textId="77777777" w:rsidR="008C7113" w:rsidRPr="0035103F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C7113" w:rsidRPr="00F87119" w14:paraId="7D114469" w14:textId="77777777" w:rsidTr="0035103F">
        <w:trPr>
          <w:cantSplit/>
          <w:trHeight w:val="996"/>
        </w:trPr>
        <w:tc>
          <w:tcPr>
            <w:tcW w:w="1010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B7321" w14:textId="5F76ED9C" w:rsidR="008C7113" w:rsidRPr="00F87119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活動時間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40CC887D" w14:textId="5B5D2CC0" w:rsidR="008C7113" w:rsidRPr="00F87119" w:rsidRDefault="00EC6E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5103F">
              <w:rPr>
                <w:rFonts w:ascii="標楷體" w:eastAsia="標楷體" w:hAnsi="標楷體" w:hint="eastAsia"/>
                <w:sz w:val="32"/>
                <w:szCs w:val="32"/>
              </w:rPr>
              <w:t>xxx年xx月xx日xx時</w:t>
            </w:r>
            <w:r w:rsidR="00CD5AFB" w:rsidRPr="0035103F">
              <w:rPr>
                <w:rFonts w:ascii="標楷體" w:eastAsia="標楷體" w:hAnsi="標楷體" w:hint="eastAsia"/>
                <w:sz w:val="32"/>
                <w:szCs w:val="32"/>
              </w:rPr>
              <w:t>xx分</w:t>
            </w:r>
            <w:r w:rsidRPr="0035103F">
              <w:rPr>
                <w:rFonts w:ascii="標楷體" w:eastAsia="標楷體" w:hAnsi="標楷體" w:hint="eastAsia"/>
                <w:sz w:val="32"/>
                <w:szCs w:val="32"/>
              </w:rPr>
              <w:t xml:space="preserve"> 至 xxx年xx月xx日xx時</w:t>
            </w:r>
            <w:r w:rsidR="00CD5AFB" w:rsidRPr="0035103F">
              <w:rPr>
                <w:rFonts w:ascii="標楷體" w:eastAsia="標楷體" w:hAnsi="標楷體" w:hint="eastAsia"/>
                <w:sz w:val="32"/>
                <w:szCs w:val="32"/>
              </w:rPr>
              <w:t>xx分</w:t>
            </w:r>
          </w:p>
        </w:tc>
      </w:tr>
      <w:tr w:rsidR="008C7113" w:rsidRPr="00F87119" w14:paraId="6C69BCCB" w14:textId="77777777" w:rsidTr="0035103F">
        <w:trPr>
          <w:cantSplit/>
          <w:trHeight w:val="996"/>
        </w:trPr>
        <w:tc>
          <w:tcPr>
            <w:tcW w:w="1010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A7DC3" w14:textId="0985371E" w:rsidR="008C7113" w:rsidRPr="00F87119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活動地點：</w:t>
            </w:r>
          </w:p>
          <w:p w14:paraId="68376C64" w14:textId="77777777" w:rsidR="008C7113" w:rsidRPr="0035103F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C7113" w:rsidRPr="00F87119" w14:paraId="42985CBB" w14:textId="77777777" w:rsidTr="0035103F">
        <w:trPr>
          <w:cantSplit/>
          <w:trHeight w:val="996"/>
        </w:trPr>
        <w:tc>
          <w:tcPr>
            <w:tcW w:w="1010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CACA3" w14:textId="31824744" w:rsidR="008C7113" w:rsidRPr="00F87119" w:rsidRDefault="008C71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參加對象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與人數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：</w:t>
            </w:r>
          </w:p>
          <w:p w14:paraId="5CF7AA7A" w14:textId="37D0B477" w:rsidR="008C7113" w:rsidRPr="00F87119" w:rsidRDefault="008C7113">
            <w:pPr>
              <w:rPr>
                <w:rFonts w:eastAsia="標楷體"/>
              </w:rPr>
            </w:pPr>
            <w:bookmarkStart w:id="0" w:name="_Hlk113285195"/>
            <w:r w:rsidRPr="00F87119">
              <w:rPr>
                <w:rFonts w:ascii="標楷體" w:eastAsia="標楷體" w:hAnsi="標楷體"/>
                <w:sz w:val="32"/>
                <w:szCs w:val="32"/>
              </w:rPr>
              <w:t>工作人員</w:t>
            </w:r>
            <w:r w:rsidR="00EC6EB6" w:rsidRPr="00F87119">
              <w:rPr>
                <w:rFonts w:ascii="標楷體" w:eastAsia="標楷體" w:hAnsi="標楷體" w:hint="eastAsia"/>
                <w:sz w:val="32"/>
                <w:szCs w:val="32"/>
              </w:rPr>
              <w:t xml:space="preserve"> x 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人，師長</w:t>
            </w:r>
            <w:r w:rsidR="00EC6EB6" w:rsidRPr="00F87119">
              <w:rPr>
                <w:rFonts w:ascii="標楷體" w:eastAsia="標楷體" w:hAnsi="標楷體" w:hint="eastAsia"/>
                <w:sz w:val="32"/>
                <w:szCs w:val="32"/>
              </w:rPr>
              <w:t xml:space="preserve"> x 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人，參加活動人數</w:t>
            </w:r>
            <w:r w:rsidR="00EC6EB6" w:rsidRPr="00F87119">
              <w:rPr>
                <w:rFonts w:ascii="標楷體" w:eastAsia="標楷體" w:hAnsi="標楷體" w:hint="eastAsia"/>
                <w:sz w:val="32"/>
                <w:szCs w:val="32"/>
              </w:rPr>
              <w:t xml:space="preserve"> x 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人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，共</w:t>
            </w:r>
            <w:r w:rsidR="00EC6EB6" w:rsidRPr="00F87119">
              <w:rPr>
                <w:rFonts w:ascii="標楷體" w:eastAsia="標楷體" w:hAnsi="標楷體" w:hint="eastAsia"/>
                <w:sz w:val="32"/>
                <w:szCs w:val="32"/>
              </w:rPr>
              <w:t xml:space="preserve"> x 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人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。</w:t>
            </w:r>
            <w:bookmarkEnd w:id="0"/>
          </w:p>
        </w:tc>
      </w:tr>
      <w:tr w:rsidR="008C7113" w:rsidRPr="00F87119" w14:paraId="5A304219" w14:textId="77777777" w:rsidTr="00B30BF6">
        <w:trPr>
          <w:cantSplit/>
          <w:trHeight w:val="6634"/>
        </w:trPr>
        <w:tc>
          <w:tcPr>
            <w:tcW w:w="10108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A385D" w14:textId="71837C69" w:rsidR="008C7113" w:rsidRPr="00F87119" w:rsidRDefault="008C7113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活動流程：</w:t>
            </w:r>
          </w:p>
          <w:p w14:paraId="70C13E18" w14:textId="77777777" w:rsidR="008C7113" w:rsidRPr="0035103F" w:rsidRDefault="008C7113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0C84ABDF" w14:textId="77777777" w:rsidR="00C83339" w:rsidRPr="00F87119" w:rsidRDefault="00C83339">
      <w:pPr>
        <w:rPr>
          <w:rFonts w:eastAsia="標楷體"/>
        </w:rPr>
      </w:pPr>
    </w:p>
    <w:tbl>
      <w:tblPr>
        <w:tblW w:w="10251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1"/>
      </w:tblGrid>
      <w:tr w:rsidR="006B3899" w:rsidRPr="00F87119" w14:paraId="464C010D" w14:textId="77777777" w:rsidTr="00FC284B">
        <w:trPr>
          <w:cantSplit/>
          <w:trHeight w:val="11898"/>
        </w:trPr>
        <w:tc>
          <w:tcPr>
            <w:tcW w:w="10251" w:type="dxa"/>
            <w:tcBorders>
              <w:top w:val="single" w:sz="6" w:space="0" w:color="000000"/>
              <w:left w:val="double" w:sz="4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4B085" w14:textId="77777777" w:rsidR="006B3899" w:rsidRPr="00F87119" w:rsidRDefault="006E6DB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lastRenderedPageBreak/>
              <w:t>活動檢討：</w:t>
            </w:r>
          </w:p>
          <w:p w14:paraId="2B7318F0" w14:textId="0645854D" w:rsidR="00FE75DB" w:rsidRPr="00301A33" w:rsidRDefault="006E6DB9" w:rsidP="00111B73">
            <w:pPr>
              <w:pStyle w:val="ac"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活動時間：</w:t>
            </w:r>
            <w:r w:rsidR="00FE75DB" w:rsidRPr="00301A33">
              <w:rPr>
                <w:rFonts w:ascii="標楷體" w:eastAsia="標楷體" w:hAnsi="標楷體" w:hint="eastAsia"/>
                <w:sz w:val="32"/>
                <w:szCs w:val="32"/>
              </w:rPr>
              <w:t>□ 依</w:t>
            </w:r>
            <w:r w:rsidR="00032DE9">
              <w:rPr>
                <w:rFonts w:ascii="標楷體" w:eastAsia="標楷體" w:hAnsi="標楷體" w:hint="eastAsia"/>
                <w:sz w:val="32"/>
                <w:szCs w:val="32"/>
              </w:rPr>
              <w:t>原訂</w:t>
            </w:r>
            <w:r w:rsidR="00512A81" w:rsidRPr="00301A33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="00FE75DB" w:rsidRPr="00301A33">
              <w:rPr>
                <w:rFonts w:ascii="標楷體" w:eastAsia="標楷體" w:hAnsi="標楷體" w:hint="eastAsia"/>
                <w:sz w:val="32"/>
                <w:szCs w:val="32"/>
              </w:rPr>
              <w:t>時間舉行</w:t>
            </w:r>
          </w:p>
          <w:p w14:paraId="258F0A74" w14:textId="4B667EA5" w:rsidR="00FE75DB" w:rsidRPr="00F87119" w:rsidRDefault="00FE75DB" w:rsidP="00FE75DB">
            <w:pPr>
              <w:ind w:firstLineChars="700" w:firstLine="22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 xml:space="preserve">□ </w:t>
            </w:r>
            <w:r w:rsidR="00512A81" w:rsidRPr="00F87119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變更</w:t>
            </w:r>
            <w:r w:rsidR="005513EC" w:rsidRPr="00F87119">
              <w:rPr>
                <w:rFonts w:ascii="標楷體" w:eastAsia="標楷體" w:hAnsi="標楷體" w:hint="eastAsia"/>
                <w:sz w:val="32"/>
                <w:szCs w:val="32"/>
              </w:rPr>
              <w:t>，改至</w:t>
            </w:r>
          </w:p>
          <w:p w14:paraId="0DFD86FC" w14:textId="7CCF3850" w:rsidR="006B3899" w:rsidRPr="00F87119" w:rsidRDefault="006B389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52303A4D" w14:textId="341793B2" w:rsidR="006B3899" w:rsidRPr="00301A33" w:rsidRDefault="006E6DB9" w:rsidP="00111B73">
            <w:pPr>
              <w:pStyle w:val="ac"/>
              <w:numPr>
                <w:ilvl w:val="0"/>
                <w:numId w:val="2"/>
              </w:numPr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活動地點：□ 依</w:t>
            </w:r>
            <w:r w:rsidR="00032DE9">
              <w:rPr>
                <w:rFonts w:ascii="標楷體" w:eastAsia="標楷體" w:hAnsi="標楷體" w:hint="eastAsia"/>
                <w:sz w:val="32"/>
                <w:szCs w:val="32"/>
              </w:rPr>
              <w:t>原訂</w:t>
            </w:r>
            <w:r w:rsidR="00512A81" w:rsidRPr="00301A33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301A33">
              <w:rPr>
                <w:rFonts w:ascii="標楷體" w:eastAsia="標楷體" w:hAnsi="標楷體"/>
                <w:sz w:val="32"/>
                <w:szCs w:val="32"/>
              </w:rPr>
              <w:t>地點舉行</w:t>
            </w:r>
          </w:p>
          <w:p w14:paraId="7C8E8588" w14:textId="14AA34BB" w:rsidR="006B3899" w:rsidRDefault="006E6DB9" w:rsidP="005513EC">
            <w:pPr>
              <w:ind w:firstLineChars="700" w:firstLine="2240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 xml:space="preserve">□ </w:t>
            </w:r>
            <w:r w:rsidR="00512A81" w:rsidRPr="00F87119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地點變更</w:t>
            </w:r>
            <w:r w:rsidR="005513EC" w:rsidRPr="00F87119">
              <w:rPr>
                <w:rFonts w:ascii="標楷體" w:eastAsia="標楷體" w:hAnsi="標楷體" w:hint="eastAsia"/>
                <w:sz w:val="32"/>
                <w:szCs w:val="32"/>
              </w:rPr>
              <w:t>，改至</w:t>
            </w:r>
          </w:p>
          <w:p w14:paraId="60B5B0F7" w14:textId="77777777" w:rsidR="00FC284B" w:rsidRPr="00F87119" w:rsidRDefault="00FC284B" w:rsidP="00FC284B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509C96D8" w14:textId="5F1EDB8B" w:rsidR="00FC284B" w:rsidRPr="00301A33" w:rsidRDefault="00FC284B" w:rsidP="00111B73">
            <w:pPr>
              <w:pStyle w:val="ac"/>
              <w:numPr>
                <w:ilvl w:val="0"/>
                <w:numId w:val="2"/>
              </w:numPr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流程</w:t>
            </w:r>
            <w:r w:rsidRPr="00301A33">
              <w:rPr>
                <w:rFonts w:ascii="標楷體" w:eastAsia="標楷體" w:hAnsi="標楷體"/>
                <w:sz w:val="32"/>
                <w:szCs w:val="32"/>
              </w:rPr>
              <w:t>：□ 依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原訂</w:t>
            </w:r>
            <w:r w:rsidRPr="00301A33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流程</w:t>
            </w:r>
            <w:r w:rsidRPr="00301A33">
              <w:rPr>
                <w:rFonts w:ascii="標楷體" w:eastAsia="標楷體" w:hAnsi="標楷體"/>
                <w:sz w:val="32"/>
                <w:szCs w:val="32"/>
              </w:rPr>
              <w:t>舉行</w:t>
            </w:r>
          </w:p>
          <w:p w14:paraId="6B7AB199" w14:textId="082F2BA6" w:rsidR="006B3899" w:rsidRDefault="00FC284B" w:rsidP="00FC284B">
            <w:pPr>
              <w:ind w:firstLineChars="700" w:firstLine="2240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 xml:space="preserve">□ 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流程</w:t>
            </w:r>
            <w:r w:rsidRPr="00F87119">
              <w:rPr>
                <w:rFonts w:ascii="標楷體" w:eastAsia="標楷體" w:hAnsi="標楷體"/>
                <w:sz w:val="32"/>
                <w:szCs w:val="32"/>
              </w:rPr>
              <w:t>變更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變更成</w:t>
            </w:r>
          </w:p>
          <w:p w14:paraId="2FD6703D" w14:textId="77777777" w:rsidR="00FC284B" w:rsidRPr="00F87119" w:rsidRDefault="00FC284B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5037A77F" w14:textId="1AC800A2" w:rsidR="006B3899" w:rsidRPr="00301A33" w:rsidRDefault="00512A81" w:rsidP="00111B73">
            <w:pPr>
              <w:pStyle w:val="ac"/>
              <w:numPr>
                <w:ilvl w:val="0"/>
                <w:numId w:val="2"/>
              </w:numPr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/>
                <w:sz w:val="32"/>
                <w:szCs w:val="32"/>
              </w:rPr>
              <w:t>活動檢討事項</w:t>
            </w:r>
          </w:p>
          <w:p w14:paraId="095A4E20" w14:textId="61B8AE97" w:rsidR="00874683" w:rsidRPr="00301A33" w:rsidRDefault="006E6DB9" w:rsidP="00111B73">
            <w:pPr>
              <w:pStyle w:val="ac"/>
              <w:numPr>
                <w:ilvl w:val="0"/>
                <w:numId w:val="3"/>
              </w:numPr>
              <w:ind w:left="0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優點：</w:t>
            </w:r>
            <w:r w:rsidR="00F750D6" w:rsidRPr="00F87119">
              <w:rPr>
                <w:rFonts w:ascii="標楷體" w:eastAsia="標楷體" w:hAnsi="標楷體"/>
                <w:color w:val="A6A6A6"/>
                <w:sz w:val="32"/>
                <w:szCs w:val="32"/>
              </w:rPr>
              <w:t>（</w:t>
            </w:r>
            <w:r w:rsidR="00F750D6" w:rsidRPr="00F87119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至少四</w:t>
            </w:r>
            <w:r w:rsidR="0036161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項</w:t>
            </w:r>
            <w:r w:rsidR="00F750D6" w:rsidRPr="00F87119">
              <w:rPr>
                <w:rFonts w:ascii="標楷體" w:eastAsia="標楷體" w:hAnsi="標楷體"/>
                <w:color w:val="A6A6A6"/>
                <w:sz w:val="32"/>
                <w:szCs w:val="32"/>
              </w:rPr>
              <w:t>）</w:t>
            </w:r>
          </w:p>
          <w:p w14:paraId="43D8F306" w14:textId="77777777" w:rsidR="005513EC" w:rsidRPr="00301A33" w:rsidRDefault="005513EC" w:rsidP="00111B73">
            <w:pPr>
              <w:pStyle w:val="ac"/>
              <w:numPr>
                <w:ilvl w:val="1"/>
                <w:numId w:val="4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66BB6D84" w14:textId="77777777" w:rsidR="00874683" w:rsidRPr="00F87119" w:rsidRDefault="00874683" w:rsidP="00111B73">
            <w:pPr>
              <w:pStyle w:val="ac"/>
              <w:numPr>
                <w:ilvl w:val="1"/>
                <w:numId w:val="4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157F7F57" w14:textId="77777777" w:rsidR="00874683" w:rsidRPr="00F87119" w:rsidRDefault="00874683" w:rsidP="00111B73">
            <w:pPr>
              <w:pStyle w:val="ac"/>
              <w:numPr>
                <w:ilvl w:val="1"/>
                <w:numId w:val="4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2E4D38B7" w14:textId="77777777" w:rsidR="00874683" w:rsidRPr="00FC284B" w:rsidRDefault="00874683" w:rsidP="00111B73">
            <w:pPr>
              <w:pStyle w:val="ac"/>
              <w:numPr>
                <w:ilvl w:val="1"/>
                <w:numId w:val="4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0B752850" w14:textId="77777777" w:rsidR="00301A33" w:rsidRPr="00301A33" w:rsidRDefault="00301A33" w:rsidP="00874683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42EBE604" w14:textId="34772501" w:rsidR="00874683" w:rsidRPr="00301A33" w:rsidRDefault="00874683" w:rsidP="00111B73">
            <w:pPr>
              <w:pStyle w:val="ac"/>
              <w:numPr>
                <w:ilvl w:val="0"/>
                <w:numId w:val="3"/>
              </w:numPr>
              <w:ind w:left="0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 w:hint="eastAsia"/>
                <w:sz w:val="32"/>
                <w:szCs w:val="32"/>
              </w:rPr>
              <w:t>缺</w:t>
            </w:r>
            <w:r w:rsidRPr="00301A33">
              <w:rPr>
                <w:rFonts w:ascii="標楷體" w:eastAsia="標楷體" w:hAnsi="標楷體"/>
                <w:sz w:val="32"/>
                <w:szCs w:val="32"/>
              </w:rPr>
              <w:t>點：</w:t>
            </w:r>
            <w:r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（</w:t>
            </w:r>
            <w:r w:rsidRPr="00301A3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至少四</w:t>
            </w:r>
            <w:r w:rsidR="0036161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項</w:t>
            </w:r>
            <w:r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）</w:t>
            </w:r>
          </w:p>
          <w:p w14:paraId="3B0479F4" w14:textId="77777777" w:rsidR="00874683" w:rsidRPr="00FC284B" w:rsidRDefault="00874683" w:rsidP="00111B73">
            <w:pPr>
              <w:pStyle w:val="ac"/>
              <w:numPr>
                <w:ilvl w:val="0"/>
                <w:numId w:val="8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00CA3D8A" w14:textId="22CF51DA" w:rsidR="00790FBF" w:rsidRDefault="00790FBF" w:rsidP="00111B73">
            <w:pPr>
              <w:pStyle w:val="ac"/>
              <w:numPr>
                <w:ilvl w:val="0"/>
                <w:numId w:val="8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0683E381" w14:textId="77777777" w:rsidR="00FC284B" w:rsidRDefault="00FC284B" w:rsidP="00111B73">
            <w:pPr>
              <w:pStyle w:val="ac"/>
              <w:numPr>
                <w:ilvl w:val="0"/>
                <w:numId w:val="8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72438196" w14:textId="77777777" w:rsidR="00FC284B" w:rsidRDefault="00FC284B" w:rsidP="00111B73">
            <w:pPr>
              <w:pStyle w:val="ac"/>
              <w:numPr>
                <w:ilvl w:val="0"/>
                <w:numId w:val="8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2B91EB0F" w14:textId="77777777" w:rsidR="00FC284B" w:rsidRPr="00FC284B" w:rsidRDefault="00FC284B" w:rsidP="00FC284B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4184232A" w14:textId="54314E3A" w:rsidR="00874683" w:rsidRPr="00301A33" w:rsidRDefault="00874683" w:rsidP="00111B73">
            <w:pPr>
              <w:pStyle w:val="ac"/>
              <w:numPr>
                <w:ilvl w:val="0"/>
                <w:numId w:val="3"/>
              </w:numPr>
              <w:ind w:left="0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301A33">
              <w:rPr>
                <w:rFonts w:ascii="標楷體" w:eastAsia="標楷體" w:hAnsi="標楷體" w:hint="eastAsia"/>
                <w:sz w:val="32"/>
                <w:szCs w:val="32"/>
              </w:rPr>
              <w:t>活動改進要點</w:t>
            </w:r>
            <w:r w:rsidRPr="00301A33">
              <w:rPr>
                <w:rFonts w:ascii="標楷體" w:eastAsia="標楷體" w:hAnsi="標楷體"/>
                <w:sz w:val="32"/>
                <w:szCs w:val="32"/>
              </w:rPr>
              <w:t>：</w:t>
            </w:r>
            <w:r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（</w:t>
            </w:r>
            <w:r w:rsidRPr="00301A3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至少四</w:t>
            </w:r>
            <w:r w:rsidR="00361613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項</w:t>
            </w:r>
            <w:r w:rsidRPr="00301A33">
              <w:rPr>
                <w:rFonts w:ascii="標楷體" w:eastAsia="標楷體" w:hAnsi="標楷體"/>
                <w:color w:val="A6A6A6"/>
                <w:sz w:val="32"/>
                <w:szCs w:val="32"/>
              </w:rPr>
              <w:t>）</w:t>
            </w:r>
          </w:p>
          <w:p w14:paraId="283406DB" w14:textId="77777777" w:rsidR="00FC284B" w:rsidRPr="00FC284B" w:rsidRDefault="00FC284B" w:rsidP="00111B73">
            <w:pPr>
              <w:pStyle w:val="ac"/>
              <w:numPr>
                <w:ilvl w:val="0"/>
                <w:numId w:val="9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6EF7C35E" w14:textId="77777777" w:rsidR="00FC284B" w:rsidRDefault="00FC284B" w:rsidP="00111B73">
            <w:pPr>
              <w:pStyle w:val="ac"/>
              <w:numPr>
                <w:ilvl w:val="0"/>
                <w:numId w:val="9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320ED5C0" w14:textId="77777777" w:rsidR="00FC284B" w:rsidRDefault="00FC284B" w:rsidP="00111B73">
            <w:pPr>
              <w:pStyle w:val="ac"/>
              <w:numPr>
                <w:ilvl w:val="0"/>
                <w:numId w:val="9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  <w:p w14:paraId="148B7D20" w14:textId="1F1FD219" w:rsidR="00FC284B" w:rsidRPr="00FC284B" w:rsidRDefault="00FC284B" w:rsidP="00111B73">
            <w:pPr>
              <w:pStyle w:val="ac"/>
              <w:numPr>
                <w:ilvl w:val="0"/>
                <w:numId w:val="9"/>
              </w:numPr>
              <w:ind w:left="482"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CD1340D" w14:textId="77777777" w:rsidR="006B3899" w:rsidRPr="00F87119" w:rsidRDefault="006B3899">
      <w:pPr>
        <w:rPr>
          <w:rFonts w:ascii="標楷體" w:eastAsia="標楷體" w:hAnsi="標楷體"/>
          <w:b/>
          <w:bCs/>
        </w:rPr>
      </w:pPr>
    </w:p>
    <w:p w14:paraId="223003D8" w14:textId="77777777" w:rsidR="00C83339" w:rsidRPr="00F87119" w:rsidRDefault="00C83339">
      <w:pPr>
        <w:rPr>
          <w:rFonts w:ascii="標楷體" w:eastAsia="標楷體" w:hAnsi="標楷體"/>
          <w:b/>
          <w:bCs/>
          <w:sz w:val="32"/>
        </w:rPr>
        <w:sectPr w:rsidR="00C83339" w:rsidRPr="00F87119" w:rsidSect="00874683">
          <w:pgSz w:w="11906" w:h="16838"/>
          <w:pgMar w:top="567" w:right="1134" w:bottom="567" w:left="1134" w:header="720" w:footer="720" w:gutter="0"/>
          <w:cols w:space="720"/>
        </w:sectPr>
      </w:pPr>
    </w:p>
    <w:p w14:paraId="4311DCF5" w14:textId="77777777" w:rsidR="00EE1163" w:rsidRPr="00F87119" w:rsidRDefault="00EE1163" w:rsidP="00EE1163">
      <w:pPr>
        <w:widowControl/>
        <w:suppressAutoHyphens w:val="0"/>
        <w:spacing w:line="240" w:lineRule="auto"/>
        <w:rPr>
          <w:rFonts w:eastAsia="標楷體"/>
        </w:rPr>
      </w:pPr>
      <w:r w:rsidRPr="00F8711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56768D" wp14:editId="530EC701">
                <wp:simplePos x="0" y="0"/>
                <wp:positionH relativeFrom="column">
                  <wp:posOffset>-596975</wp:posOffset>
                </wp:positionH>
                <wp:positionV relativeFrom="paragraph">
                  <wp:posOffset>-242570</wp:posOffset>
                </wp:positionV>
                <wp:extent cx="706758" cy="321311"/>
                <wp:effectExtent l="0" t="0" r="0" b="0"/>
                <wp:wrapNone/>
                <wp:docPr id="143441027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8" cy="32131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8C71B7" w14:textId="77777777" w:rsidR="00EE1163" w:rsidRDefault="00EE1163" w:rsidP="00EE116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6768D" id="_x0000_s1027" type="#_x0000_t202" style="position:absolute;margin-left:-47pt;margin-top:-19.1pt;width:55.65pt;height:25.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" stroked="f">
                <v:fill opacity="0"/>
                <v:textbox style="mso-fit-shape-to-text:t">
                  <w:txbxContent>
                    <w:p w14:paraId="608C71B7" w14:textId="77777777" w:rsidR="00EE1163" w:rsidRDefault="00EE1163" w:rsidP="00EE116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5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0"/>
        <w:gridCol w:w="4770"/>
      </w:tblGrid>
      <w:tr w:rsidR="00EE1163" w:rsidRPr="00F87119" w14:paraId="1C477800" w14:textId="77777777" w:rsidTr="00361613">
        <w:trPr>
          <w:trHeight w:val="567"/>
          <w:jc w:val="center"/>
        </w:trPr>
        <w:tc>
          <w:tcPr>
            <w:tcW w:w="9540" w:type="dxa"/>
            <w:gridSpan w:val="2"/>
            <w:vAlign w:val="center"/>
          </w:tcPr>
          <w:p w14:paraId="0C5B0E7D" w14:textId="77AE8485" w:rsidR="00EE1163" w:rsidRPr="00F87119" w:rsidRDefault="00EE1163" w:rsidP="00F87119">
            <w:pPr>
              <w:jc w:val="center"/>
              <w:rPr>
                <w:rFonts w:eastAsia="標楷體"/>
              </w:rPr>
            </w:pP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活動相片（1頁6張，不得跑版）</w:t>
            </w:r>
          </w:p>
        </w:tc>
      </w:tr>
      <w:tr w:rsidR="00EE1163" w:rsidRPr="00F87119" w14:paraId="49E707B5" w14:textId="77777777" w:rsidTr="00361613">
        <w:trPr>
          <w:trHeight w:val="3685"/>
          <w:jc w:val="center"/>
        </w:trPr>
        <w:tc>
          <w:tcPr>
            <w:tcW w:w="4770" w:type="dxa"/>
            <w:vAlign w:val="center"/>
          </w:tcPr>
          <w:p w14:paraId="47E18C71" w14:textId="0E8D6EBC" w:rsidR="00EE1163" w:rsidRPr="00F87119" w:rsidRDefault="00EE1163" w:rsidP="00F87119">
            <w:pPr>
              <w:jc w:val="center"/>
              <w:rPr>
                <w:rFonts w:eastAsia="標楷體"/>
              </w:rPr>
            </w:pPr>
          </w:p>
        </w:tc>
        <w:tc>
          <w:tcPr>
            <w:tcW w:w="4770" w:type="dxa"/>
            <w:vAlign w:val="center"/>
          </w:tcPr>
          <w:p w14:paraId="32D5A9FC" w14:textId="77777777" w:rsidR="00EE1163" w:rsidRPr="00F87119" w:rsidRDefault="00EE1163" w:rsidP="00F87119">
            <w:pPr>
              <w:jc w:val="center"/>
              <w:rPr>
                <w:rFonts w:eastAsia="標楷體"/>
              </w:rPr>
            </w:pPr>
          </w:p>
        </w:tc>
      </w:tr>
      <w:tr w:rsidR="00874683" w:rsidRPr="00F87119" w14:paraId="3737493C" w14:textId="77777777" w:rsidTr="00361613">
        <w:trPr>
          <w:trHeight w:val="283"/>
          <w:jc w:val="center"/>
        </w:trPr>
        <w:tc>
          <w:tcPr>
            <w:tcW w:w="4770" w:type="dxa"/>
            <w:vAlign w:val="center"/>
          </w:tcPr>
          <w:p w14:paraId="7CD36061" w14:textId="23E64AD9" w:rsidR="00874683" w:rsidRPr="00F87119" w:rsidRDefault="005C1310" w:rsidP="00887E03">
            <w:pPr>
              <w:jc w:val="center"/>
              <w:rPr>
                <w:rFonts w:eastAsia="標楷體"/>
              </w:rPr>
            </w:pPr>
            <w:r w:rsidRPr="00F87119">
              <w:rPr>
                <w:rFonts w:eastAsia="標楷體"/>
              </w:rPr>
              <w:t>（</w:t>
            </w:r>
            <w:r w:rsidR="00874683" w:rsidRPr="00F87119">
              <w:rPr>
                <w:rFonts w:eastAsia="標楷體"/>
              </w:rPr>
              <w:t>簡要敘明照片內容</w:t>
            </w:r>
            <w:r w:rsidRPr="00F87119">
              <w:rPr>
                <w:rFonts w:eastAsia="標楷體"/>
              </w:rPr>
              <w:t>）</w:t>
            </w:r>
          </w:p>
        </w:tc>
        <w:tc>
          <w:tcPr>
            <w:tcW w:w="4770" w:type="dxa"/>
            <w:vAlign w:val="center"/>
          </w:tcPr>
          <w:p w14:paraId="542554E9" w14:textId="1E9DD3F7" w:rsidR="00874683" w:rsidRPr="00F87119" w:rsidRDefault="005C1310" w:rsidP="00887E03">
            <w:pPr>
              <w:jc w:val="center"/>
              <w:rPr>
                <w:rFonts w:eastAsia="標楷體"/>
              </w:rPr>
            </w:pPr>
            <w:r w:rsidRPr="00F87119">
              <w:rPr>
                <w:rFonts w:eastAsia="標楷體"/>
              </w:rPr>
              <w:t>（</w:t>
            </w:r>
            <w:r w:rsidR="00874683" w:rsidRPr="00F87119">
              <w:rPr>
                <w:rFonts w:eastAsia="標楷體"/>
              </w:rPr>
              <w:t>簡要敘明照片內容</w:t>
            </w:r>
            <w:r w:rsidRPr="00F87119">
              <w:rPr>
                <w:rFonts w:eastAsia="標楷體"/>
              </w:rPr>
              <w:t>）</w:t>
            </w:r>
          </w:p>
        </w:tc>
      </w:tr>
      <w:tr w:rsidR="00874683" w:rsidRPr="00F87119" w14:paraId="4A11A80D" w14:textId="77777777" w:rsidTr="00361613">
        <w:trPr>
          <w:trHeight w:val="3685"/>
          <w:jc w:val="center"/>
        </w:trPr>
        <w:tc>
          <w:tcPr>
            <w:tcW w:w="4770" w:type="dxa"/>
            <w:vAlign w:val="center"/>
          </w:tcPr>
          <w:p w14:paraId="5F014D6D" w14:textId="3DF23DFD" w:rsidR="00874683" w:rsidRPr="00F87119" w:rsidRDefault="00874683" w:rsidP="00F87119">
            <w:pPr>
              <w:jc w:val="center"/>
              <w:rPr>
                <w:rFonts w:eastAsia="標楷體"/>
              </w:rPr>
            </w:pPr>
          </w:p>
        </w:tc>
        <w:tc>
          <w:tcPr>
            <w:tcW w:w="4770" w:type="dxa"/>
            <w:vAlign w:val="center"/>
          </w:tcPr>
          <w:p w14:paraId="50042524" w14:textId="717F5BD0" w:rsidR="00874683" w:rsidRPr="00F87119" w:rsidRDefault="00874683" w:rsidP="00F87119">
            <w:pPr>
              <w:jc w:val="center"/>
              <w:rPr>
                <w:rFonts w:eastAsia="標楷體"/>
              </w:rPr>
            </w:pPr>
          </w:p>
        </w:tc>
      </w:tr>
      <w:tr w:rsidR="00874683" w:rsidRPr="00F87119" w14:paraId="42595DE6" w14:textId="77777777" w:rsidTr="00361613">
        <w:trPr>
          <w:trHeight w:val="283"/>
          <w:jc w:val="center"/>
        </w:trPr>
        <w:tc>
          <w:tcPr>
            <w:tcW w:w="4770" w:type="dxa"/>
            <w:vAlign w:val="center"/>
          </w:tcPr>
          <w:p w14:paraId="2268C9A0" w14:textId="3B5C6BF2" w:rsidR="00874683" w:rsidRPr="00F87119" w:rsidRDefault="005C1310" w:rsidP="00F87119">
            <w:pPr>
              <w:jc w:val="center"/>
              <w:rPr>
                <w:rFonts w:eastAsia="標楷體"/>
              </w:rPr>
            </w:pPr>
            <w:r w:rsidRPr="00F87119">
              <w:rPr>
                <w:rFonts w:eastAsia="標楷體"/>
              </w:rPr>
              <w:t>（</w:t>
            </w:r>
            <w:r w:rsidR="00874683" w:rsidRPr="00F87119">
              <w:rPr>
                <w:rFonts w:eastAsia="標楷體"/>
              </w:rPr>
              <w:t>簡要敘明照片內容</w:t>
            </w:r>
            <w:r w:rsidRPr="00F87119">
              <w:rPr>
                <w:rFonts w:eastAsia="標楷體"/>
              </w:rPr>
              <w:t>）</w:t>
            </w:r>
          </w:p>
        </w:tc>
        <w:tc>
          <w:tcPr>
            <w:tcW w:w="4770" w:type="dxa"/>
            <w:vAlign w:val="center"/>
          </w:tcPr>
          <w:p w14:paraId="290BBCDE" w14:textId="732E9AA7" w:rsidR="00874683" w:rsidRPr="00F87119" w:rsidRDefault="005C1310" w:rsidP="00F87119">
            <w:pPr>
              <w:jc w:val="center"/>
              <w:rPr>
                <w:rFonts w:eastAsia="標楷體"/>
              </w:rPr>
            </w:pPr>
            <w:r w:rsidRPr="00F87119">
              <w:rPr>
                <w:rFonts w:eastAsia="標楷體"/>
              </w:rPr>
              <w:t>（</w:t>
            </w:r>
            <w:r w:rsidR="00874683" w:rsidRPr="00F87119">
              <w:rPr>
                <w:rFonts w:eastAsia="標楷體"/>
              </w:rPr>
              <w:t>簡要敘明照片內容</w:t>
            </w:r>
            <w:r w:rsidRPr="00F87119">
              <w:rPr>
                <w:rFonts w:eastAsia="標楷體"/>
              </w:rPr>
              <w:t>）</w:t>
            </w:r>
          </w:p>
        </w:tc>
      </w:tr>
      <w:tr w:rsidR="00874683" w:rsidRPr="00F87119" w14:paraId="7410560D" w14:textId="77777777" w:rsidTr="00361613">
        <w:trPr>
          <w:trHeight w:val="3685"/>
          <w:jc w:val="center"/>
        </w:trPr>
        <w:tc>
          <w:tcPr>
            <w:tcW w:w="4770" w:type="dxa"/>
            <w:vAlign w:val="center"/>
          </w:tcPr>
          <w:p w14:paraId="797424CE" w14:textId="5D0F3D80" w:rsidR="00874683" w:rsidRPr="00F87119" w:rsidRDefault="00874683" w:rsidP="00F87119">
            <w:pPr>
              <w:jc w:val="center"/>
              <w:rPr>
                <w:rFonts w:eastAsia="標楷體"/>
              </w:rPr>
            </w:pPr>
          </w:p>
        </w:tc>
        <w:tc>
          <w:tcPr>
            <w:tcW w:w="4770" w:type="dxa"/>
            <w:vAlign w:val="center"/>
          </w:tcPr>
          <w:p w14:paraId="77B4F462" w14:textId="5C9862B2" w:rsidR="00874683" w:rsidRPr="00F87119" w:rsidRDefault="00874683" w:rsidP="00F87119">
            <w:pPr>
              <w:jc w:val="center"/>
              <w:rPr>
                <w:rFonts w:eastAsia="標楷體"/>
              </w:rPr>
            </w:pPr>
          </w:p>
        </w:tc>
      </w:tr>
      <w:tr w:rsidR="00874683" w:rsidRPr="00F87119" w14:paraId="74B58A40" w14:textId="77777777" w:rsidTr="00361613">
        <w:trPr>
          <w:trHeight w:val="283"/>
          <w:jc w:val="center"/>
        </w:trPr>
        <w:tc>
          <w:tcPr>
            <w:tcW w:w="4770" w:type="dxa"/>
            <w:vAlign w:val="center"/>
          </w:tcPr>
          <w:p w14:paraId="24475EC0" w14:textId="56D59B3E" w:rsidR="00874683" w:rsidRPr="00F87119" w:rsidRDefault="005C1310" w:rsidP="00F87119">
            <w:pPr>
              <w:jc w:val="center"/>
              <w:rPr>
                <w:rFonts w:eastAsia="標楷體"/>
              </w:rPr>
            </w:pPr>
            <w:r w:rsidRPr="00F87119">
              <w:rPr>
                <w:rFonts w:eastAsia="標楷體"/>
              </w:rPr>
              <w:t>（</w:t>
            </w:r>
            <w:r w:rsidR="00874683" w:rsidRPr="00F87119">
              <w:rPr>
                <w:rFonts w:eastAsia="標楷體"/>
              </w:rPr>
              <w:t>簡要敘明照片內容</w:t>
            </w:r>
            <w:r w:rsidRPr="00F87119">
              <w:rPr>
                <w:rFonts w:eastAsia="標楷體"/>
              </w:rPr>
              <w:t>）</w:t>
            </w:r>
          </w:p>
        </w:tc>
        <w:tc>
          <w:tcPr>
            <w:tcW w:w="4770" w:type="dxa"/>
            <w:vAlign w:val="center"/>
          </w:tcPr>
          <w:p w14:paraId="610AC1B1" w14:textId="431C1784" w:rsidR="00874683" w:rsidRPr="00F87119" w:rsidRDefault="005C1310" w:rsidP="00F87119">
            <w:pPr>
              <w:jc w:val="center"/>
              <w:rPr>
                <w:rFonts w:eastAsia="標楷體"/>
              </w:rPr>
            </w:pPr>
            <w:r w:rsidRPr="00F87119">
              <w:rPr>
                <w:rFonts w:eastAsia="標楷體"/>
              </w:rPr>
              <w:t>（</w:t>
            </w:r>
            <w:r w:rsidR="00874683" w:rsidRPr="00F87119">
              <w:rPr>
                <w:rFonts w:eastAsia="標楷體"/>
              </w:rPr>
              <w:t>簡要敘明照片內容</w:t>
            </w:r>
            <w:r w:rsidRPr="00F87119">
              <w:rPr>
                <w:rFonts w:eastAsia="標楷體"/>
              </w:rPr>
              <w:t>）</w:t>
            </w:r>
          </w:p>
        </w:tc>
      </w:tr>
    </w:tbl>
    <w:p w14:paraId="206A2D93" w14:textId="77777777" w:rsidR="00EE1163" w:rsidRPr="00F87119" w:rsidRDefault="00BB419A" w:rsidP="00EE1163">
      <w:pPr>
        <w:widowControl/>
        <w:suppressAutoHyphens w:val="0"/>
        <w:spacing w:line="240" w:lineRule="auto"/>
        <w:rPr>
          <w:rFonts w:eastAsia="標楷體"/>
        </w:rPr>
      </w:pPr>
      <w:r w:rsidRPr="00F87119">
        <w:rPr>
          <w:rFonts w:eastAsia="標楷體"/>
        </w:rPr>
        <w:br w:type="page"/>
      </w:r>
    </w:p>
    <w:p w14:paraId="1EDBBCC6" w14:textId="24632424" w:rsidR="00BB419A" w:rsidRPr="00F87119" w:rsidRDefault="00BB419A" w:rsidP="00EE1163">
      <w:pPr>
        <w:widowControl/>
        <w:suppressAutoHyphens w:val="0"/>
        <w:spacing w:line="240" w:lineRule="auto"/>
        <w:rPr>
          <w:rFonts w:eastAsia="標楷體"/>
        </w:rPr>
      </w:pPr>
      <w:r w:rsidRPr="00F8711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037AFF" wp14:editId="0F926361">
                <wp:simplePos x="0" y="0"/>
                <wp:positionH relativeFrom="column">
                  <wp:posOffset>-596975</wp:posOffset>
                </wp:positionH>
                <wp:positionV relativeFrom="paragraph">
                  <wp:posOffset>-242570</wp:posOffset>
                </wp:positionV>
                <wp:extent cx="706758" cy="321311"/>
                <wp:effectExtent l="0" t="0" r="0" b="0"/>
                <wp:wrapNone/>
                <wp:docPr id="61653325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8" cy="32131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CA68C8" w14:textId="37936EA0" w:rsidR="00BB419A" w:rsidRDefault="00BB419A" w:rsidP="00BB419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 w:rsidR="00EE1163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37AFF" id="_x0000_s1028" type="#_x0000_t202" style="position:absolute;margin-left:-47pt;margin-top:-19.1pt;width:55.65pt;height:25.3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" stroked="f">
                <v:fill opacity="0"/>
                <v:textbox style="mso-fit-shape-to-text:t">
                  <w:txbxContent>
                    <w:p w14:paraId="47CA68C8" w14:textId="37936EA0" w:rsidR="00BB419A" w:rsidRDefault="00BB419A" w:rsidP="00BB419A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 w:rsidR="00EE1163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7213"/>
      </w:tblGrid>
      <w:tr w:rsidR="00BB419A" w:rsidRPr="00F87119" w14:paraId="0625B2D2" w14:textId="77777777" w:rsidTr="00361613">
        <w:trPr>
          <w:trHeight w:val="567"/>
        </w:trPr>
        <w:tc>
          <w:tcPr>
            <w:tcW w:w="9608" w:type="dxa"/>
            <w:gridSpan w:val="2"/>
            <w:vAlign w:val="center"/>
          </w:tcPr>
          <w:p w14:paraId="2CDBC51D" w14:textId="520D77DA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  <w:r w:rsidRPr="00F87119">
              <w:rPr>
                <w:rFonts w:ascii="標楷體" w:eastAsia="標楷體" w:hAnsi="標楷體"/>
                <w:sz w:val="32"/>
                <w:szCs w:val="32"/>
              </w:rPr>
              <w:t>活動滿意度統計</w:t>
            </w:r>
            <w:r w:rsidRPr="00F87119">
              <w:rPr>
                <w:rFonts w:ascii="標楷體" w:eastAsia="標楷體" w:hAnsi="標楷體" w:hint="eastAsia"/>
                <w:sz w:val="32"/>
                <w:szCs w:val="32"/>
              </w:rPr>
              <w:t>圖</w:t>
            </w:r>
          </w:p>
        </w:tc>
      </w:tr>
      <w:tr w:rsidR="00BB419A" w:rsidRPr="00F87119" w14:paraId="24CBCFAA" w14:textId="77777777" w:rsidTr="00361613">
        <w:trPr>
          <w:trHeight w:val="567"/>
        </w:trPr>
        <w:tc>
          <w:tcPr>
            <w:tcW w:w="2395" w:type="dxa"/>
            <w:vAlign w:val="center"/>
          </w:tcPr>
          <w:p w14:paraId="6F49C820" w14:textId="7BF44D46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  <w:r w:rsidRPr="00F8711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213" w:type="dxa"/>
            <w:vAlign w:val="center"/>
          </w:tcPr>
          <w:p w14:paraId="7C8F6969" w14:textId="7BD4B314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  <w:r w:rsidRPr="00F87119">
              <w:rPr>
                <w:rFonts w:ascii="標楷體" w:eastAsia="標楷體" w:hAnsi="標楷體" w:hint="eastAsia"/>
              </w:rPr>
              <w:t>統計圖表</w:t>
            </w:r>
          </w:p>
        </w:tc>
      </w:tr>
      <w:tr w:rsidR="00BB419A" w:rsidRPr="00F87119" w14:paraId="1A34093E" w14:textId="77777777" w:rsidTr="00361613">
        <w:trPr>
          <w:trHeight w:val="3969"/>
        </w:trPr>
        <w:tc>
          <w:tcPr>
            <w:tcW w:w="2395" w:type="dxa"/>
            <w:vAlign w:val="center"/>
          </w:tcPr>
          <w:p w14:paraId="29466A7C" w14:textId="6051F133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  <w:r w:rsidRPr="00F87119">
              <w:rPr>
                <w:rFonts w:ascii="標楷體" w:eastAsia="標楷體" w:hAnsi="標楷體" w:hint="eastAsia"/>
              </w:rPr>
              <w:t>整體滿意度</w:t>
            </w:r>
          </w:p>
        </w:tc>
        <w:tc>
          <w:tcPr>
            <w:tcW w:w="7213" w:type="dxa"/>
            <w:vAlign w:val="center"/>
          </w:tcPr>
          <w:p w14:paraId="0D6FEF17" w14:textId="474376E6" w:rsidR="00BB419A" w:rsidRPr="00A50B92" w:rsidRDefault="00BB419A" w:rsidP="00BB419A">
            <w:pPr>
              <w:jc w:val="center"/>
              <w:rPr>
                <w:rFonts w:ascii="標楷體" w:eastAsiaTheme="minorEastAsia" w:hAnsi="標楷體"/>
              </w:rPr>
            </w:pPr>
          </w:p>
        </w:tc>
      </w:tr>
      <w:tr w:rsidR="00BB419A" w:rsidRPr="00F87119" w14:paraId="227DA461" w14:textId="77777777" w:rsidTr="00361613">
        <w:trPr>
          <w:trHeight w:val="3969"/>
        </w:trPr>
        <w:tc>
          <w:tcPr>
            <w:tcW w:w="2395" w:type="dxa"/>
            <w:vAlign w:val="center"/>
          </w:tcPr>
          <w:p w14:paraId="39EA839A" w14:textId="037BEC04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  <w:r w:rsidRPr="00F87119">
              <w:rPr>
                <w:rFonts w:ascii="標楷體" w:eastAsia="標楷體" w:hAnsi="標楷體" w:hint="eastAsia"/>
              </w:rPr>
              <w:t>活動流程滿意度</w:t>
            </w:r>
          </w:p>
        </w:tc>
        <w:tc>
          <w:tcPr>
            <w:tcW w:w="7213" w:type="dxa"/>
            <w:vAlign w:val="center"/>
          </w:tcPr>
          <w:p w14:paraId="74C7726D" w14:textId="77777777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419A" w:rsidRPr="00F87119" w14:paraId="299CE249" w14:textId="77777777" w:rsidTr="00361613">
        <w:trPr>
          <w:trHeight w:val="3969"/>
        </w:trPr>
        <w:tc>
          <w:tcPr>
            <w:tcW w:w="2395" w:type="dxa"/>
            <w:vAlign w:val="center"/>
          </w:tcPr>
          <w:p w14:paraId="4917DC8D" w14:textId="3AC37B40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  <w:r w:rsidRPr="00F87119">
              <w:rPr>
                <w:rFonts w:ascii="標楷體" w:eastAsia="標楷體" w:hAnsi="標楷體" w:hint="eastAsia"/>
              </w:rPr>
              <w:t>活動時間滿意度</w:t>
            </w:r>
          </w:p>
        </w:tc>
        <w:tc>
          <w:tcPr>
            <w:tcW w:w="7213" w:type="dxa"/>
            <w:vAlign w:val="center"/>
          </w:tcPr>
          <w:p w14:paraId="3374F9B8" w14:textId="77777777" w:rsidR="00BB419A" w:rsidRPr="00F87119" w:rsidRDefault="00BB419A" w:rsidP="00BB419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8AEE5F6" w14:textId="4C421991" w:rsidR="00EC6EB6" w:rsidRPr="00F87119" w:rsidRDefault="00EC6EB6" w:rsidP="00FC284B">
      <w:pPr>
        <w:rPr>
          <w:rFonts w:eastAsia="標楷體"/>
        </w:rPr>
      </w:pPr>
    </w:p>
    <w:sectPr w:rsidR="00EC6EB6" w:rsidRPr="00F87119" w:rsidSect="00874683">
      <w:pgSz w:w="11906" w:h="16838"/>
      <w:pgMar w:top="567" w:right="1134" w:bottom="567" w:left="1134" w:header="720" w:footer="720" w:gutter="0"/>
      <w:cols w:space="72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EE0EF" w14:textId="77777777" w:rsidR="0016073B" w:rsidRDefault="0016073B">
      <w:pPr>
        <w:spacing w:line="240" w:lineRule="auto"/>
      </w:pPr>
      <w:r>
        <w:separator/>
      </w:r>
    </w:p>
  </w:endnote>
  <w:endnote w:type="continuationSeparator" w:id="0">
    <w:p w14:paraId="4D485933" w14:textId="77777777" w:rsidR="0016073B" w:rsidRDefault="00160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全真中隸書">
    <w:altName w:val="細明體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778E" w14:textId="155619FB" w:rsidR="00F746A8" w:rsidRPr="00F746A8" w:rsidRDefault="00F746A8" w:rsidP="00F746A8">
    <w:pPr>
      <w:pStyle w:val="a4"/>
      <w:jc w:val="center"/>
      <w:rPr>
        <w:rFonts w:ascii="標楷體" w:eastAsia="標楷體" w:hAnsi="標楷體"/>
      </w:rPr>
    </w:pPr>
    <w:r w:rsidRPr="00F746A8">
      <w:rPr>
        <w:rFonts w:ascii="標楷體" w:eastAsia="標楷體" w:hAnsi="標楷體" w:hint="eastAsia"/>
        <w:lang w:val="zh-TW"/>
      </w:rPr>
      <w:t>第</w:t>
    </w:r>
    <w:r w:rsidRPr="00F746A8">
      <w:rPr>
        <w:rFonts w:ascii="標楷體" w:eastAsia="標楷體" w:hAnsi="標楷體"/>
      </w:rPr>
      <w:fldChar w:fldCharType="begin"/>
    </w:r>
    <w:r w:rsidRPr="00F746A8">
      <w:rPr>
        <w:rFonts w:ascii="標楷體" w:eastAsia="標楷體" w:hAnsi="標楷體"/>
      </w:rPr>
      <w:instrText>PAGE  \* Arabic  \* MERGEFORMAT</w:instrText>
    </w:r>
    <w:r w:rsidRPr="00F746A8">
      <w:rPr>
        <w:rFonts w:ascii="標楷體" w:eastAsia="標楷體" w:hAnsi="標楷體"/>
      </w:rPr>
      <w:fldChar w:fldCharType="separate"/>
    </w:r>
    <w:r w:rsidRPr="00F746A8">
      <w:rPr>
        <w:rFonts w:ascii="標楷體" w:eastAsia="標楷體" w:hAnsi="標楷體"/>
        <w:lang w:val="zh-TW"/>
      </w:rPr>
      <w:t>1</w:t>
    </w:r>
    <w:r w:rsidRPr="00F746A8">
      <w:rPr>
        <w:rFonts w:ascii="標楷體" w:eastAsia="標楷體" w:hAnsi="標楷體"/>
      </w:rPr>
      <w:fldChar w:fldCharType="end"/>
    </w:r>
    <w:r w:rsidRPr="00F746A8">
      <w:rPr>
        <w:rFonts w:ascii="標楷體" w:eastAsia="標楷體" w:hAnsi="標楷體" w:hint="eastAsia"/>
      </w:rPr>
      <w:t>頁</w:t>
    </w:r>
    <w:r w:rsidRPr="00F746A8">
      <w:rPr>
        <w:rFonts w:ascii="標楷體" w:eastAsia="標楷體" w:hAnsi="標楷體" w:hint="eastAsia"/>
        <w:lang w:val="zh-TW"/>
      </w:rPr>
      <w:t>，共</w:t>
    </w:r>
    <w:r w:rsidRPr="00F746A8">
      <w:rPr>
        <w:rFonts w:ascii="標楷體" w:eastAsia="標楷體" w:hAnsi="標楷體"/>
      </w:rPr>
      <w:fldChar w:fldCharType="begin"/>
    </w:r>
    <w:r w:rsidRPr="00F746A8">
      <w:rPr>
        <w:rFonts w:ascii="標楷體" w:eastAsia="標楷體" w:hAnsi="標楷體"/>
      </w:rPr>
      <w:instrText>NUMPAGES  \* Arabic  \* MERGEFORMAT</w:instrText>
    </w:r>
    <w:r w:rsidRPr="00F746A8">
      <w:rPr>
        <w:rFonts w:ascii="標楷體" w:eastAsia="標楷體" w:hAnsi="標楷體"/>
      </w:rPr>
      <w:fldChar w:fldCharType="separate"/>
    </w:r>
    <w:r w:rsidRPr="00F746A8">
      <w:rPr>
        <w:rFonts w:ascii="標楷體" w:eastAsia="標楷體" w:hAnsi="標楷體"/>
        <w:lang w:val="zh-TW"/>
      </w:rPr>
      <w:t>2</w:t>
    </w:r>
    <w:r w:rsidRPr="00F746A8">
      <w:rPr>
        <w:rFonts w:ascii="標楷體" w:eastAsia="標楷體" w:hAnsi="標楷體"/>
      </w:rPr>
      <w:fldChar w:fldCharType="end"/>
    </w:r>
    <w:r w:rsidRPr="00F746A8">
      <w:rPr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E70C" w14:textId="77777777" w:rsidR="0016073B" w:rsidRDefault="0016073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E7EFBB6" w14:textId="77777777" w:rsidR="0016073B" w:rsidRDefault="001607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0DFB"/>
    <w:multiLevelType w:val="hybridMultilevel"/>
    <w:tmpl w:val="BBE60074"/>
    <w:lvl w:ilvl="0" w:tplc="634A973A">
      <w:start w:val="1"/>
      <w:numFmt w:val="decimal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4036E920">
      <w:start w:val="1"/>
      <w:numFmt w:val="decimal"/>
      <w:suff w:val="nothing"/>
      <w:lvlText w:val="（%2）"/>
      <w:lvlJc w:val="left"/>
      <w:pPr>
        <w:ind w:left="960" w:hanging="480"/>
      </w:pPr>
      <w:rPr>
        <w:rFonts w:hint="eastAsia"/>
        <w:sz w:val="32"/>
        <w:szCs w:val="32"/>
      </w:rPr>
    </w:lvl>
    <w:lvl w:ilvl="2" w:tplc="9FB2009E">
      <w:start w:val="1"/>
      <w:numFmt w:val="decimal"/>
      <w:lvlText w:val="（%3）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210257"/>
    <w:multiLevelType w:val="hybridMultilevel"/>
    <w:tmpl w:val="0ACCB078"/>
    <w:lvl w:ilvl="0" w:tplc="649AC670">
      <w:start w:val="1"/>
      <w:numFmt w:val="taiwaneseCountingThousand"/>
      <w:suff w:val="nothing"/>
      <w:lvlText w:val="%1、"/>
      <w:lvlJc w:val="left"/>
      <w:pPr>
        <w:ind w:left="480" w:firstLine="87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4379DA"/>
    <w:multiLevelType w:val="hybridMultilevel"/>
    <w:tmpl w:val="9708B8F6"/>
    <w:lvl w:ilvl="0" w:tplc="D11A49E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3604BF"/>
    <w:multiLevelType w:val="hybridMultilevel"/>
    <w:tmpl w:val="815C3802"/>
    <w:lvl w:ilvl="0" w:tplc="4036E920">
      <w:start w:val="1"/>
      <w:numFmt w:val="decimal"/>
      <w:suff w:val="nothing"/>
      <w:lvlText w:val="（%1）"/>
      <w:lvlJc w:val="left"/>
      <w:pPr>
        <w:ind w:left="96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534640"/>
    <w:multiLevelType w:val="hybridMultilevel"/>
    <w:tmpl w:val="C338BDD6"/>
    <w:lvl w:ilvl="0" w:tplc="EBCCA1C8">
      <w:start w:val="1"/>
      <w:numFmt w:val="taiwaneseCountingThousand"/>
      <w:suff w:val="nothing"/>
      <w:lvlText w:val="（%1）"/>
      <w:lvlJc w:val="left"/>
      <w:pPr>
        <w:ind w:left="227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5" w15:restartNumberingAfterBreak="0">
    <w:nsid w:val="5049442C"/>
    <w:multiLevelType w:val="hybridMultilevel"/>
    <w:tmpl w:val="815C3802"/>
    <w:lvl w:ilvl="0" w:tplc="4036E920">
      <w:start w:val="1"/>
      <w:numFmt w:val="decimal"/>
      <w:suff w:val="nothing"/>
      <w:lvlText w:val="（%1）"/>
      <w:lvlJc w:val="left"/>
      <w:pPr>
        <w:ind w:left="96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9C11F7"/>
    <w:multiLevelType w:val="hybridMultilevel"/>
    <w:tmpl w:val="7CBA6310"/>
    <w:lvl w:ilvl="0" w:tplc="22905E02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ascii="標楷體" w:eastAsia="標楷體" w:hAnsi="標楷體" w:hint="eastAsia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105B47"/>
    <w:multiLevelType w:val="hybridMultilevel"/>
    <w:tmpl w:val="509254BA"/>
    <w:lvl w:ilvl="0" w:tplc="AD5E7564">
      <w:start w:val="1"/>
      <w:numFmt w:val="taiwaneseCountingThousand"/>
      <w:suff w:val="nothing"/>
      <w:lvlText w:val="（%1）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8" w15:restartNumberingAfterBreak="0">
    <w:nsid w:val="78011ACB"/>
    <w:multiLevelType w:val="hybridMultilevel"/>
    <w:tmpl w:val="509254BA"/>
    <w:lvl w:ilvl="0" w:tplc="FFFFFFFF">
      <w:start w:val="1"/>
      <w:numFmt w:val="taiwaneseCountingThousand"/>
      <w:suff w:val="nothing"/>
      <w:lvlText w:val="（%1）"/>
      <w:lvlJc w:val="left"/>
      <w:pPr>
        <w:ind w:left="1047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00" w:hanging="480"/>
      </w:pPr>
    </w:lvl>
    <w:lvl w:ilvl="2" w:tplc="FFFFFFFF" w:tentative="1">
      <w:start w:val="1"/>
      <w:numFmt w:val="lowerRoman"/>
      <w:lvlText w:val="%3."/>
      <w:lvlJc w:val="right"/>
      <w:pPr>
        <w:ind w:left="2080" w:hanging="480"/>
      </w:pPr>
    </w:lvl>
    <w:lvl w:ilvl="3" w:tplc="FFFFFFFF" w:tentative="1">
      <w:start w:val="1"/>
      <w:numFmt w:val="decimal"/>
      <w:lvlText w:val="%4."/>
      <w:lvlJc w:val="left"/>
      <w:pPr>
        <w:ind w:left="25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40" w:hanging="480"/>
      </w:pPr>
    </w:lvl>
    <w:lvl w:ilvl="5" w:tplc="FFFFFFFF" w:tentative="1">
      <w:start w:val="1"/>
      <w:numFmt w:val="lowerRoman"/>
      <w:lvlText w:val="%6."/>
      <w:lvlJc w:val="right"/>
      <w:pPr>
        <w:ind w:left="3520" w:hanging="480"/>
      </w:pPr>
    </w:lvl>
    <w:lvl w:ilvl="6" w:tplc="FFFFFFFF" w:tentative="1">
      <w:start w:val="1"/>
      <w:numFmt w:val="decimal"/>
      <w:lvlText w:val="%7."/>
      <w:lvlJc w:val="left"/>
      <w:pPr>
        <w:ind w:left="40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80" w:hanging="480"/>
      </w:pPr>
    </w:lvl>
    <w:lvl w:ilvl="8" w:tplc="FFFFFFFF" w:tentative="1">
      <w:start w:val="1"/>
      <w:numFmt w:val="lowerRoman"/>
      <w:lvlText w:val="%9."/>
      <w:lvlJc w:val="right"/>
      <w:pPr>
        <w:ind w:left="4960" w:hanging="480"/>
      </w:pPr>
    </w:lvl>
  </w:abstractNum>
  <w:num w:numId="1" w16cid:durableId="1993294220">
    <w:abstractNumId w:val="1"/>
  </w:num>
  <w:num w:numId="2" w16cid:durableId="734164001">
    <w:abstractNumId w:val="2"/>
  </w:num>
  <w:num w:numId="3" w16cid:durableId="321735444">
    <w:abstractNumId w:val="4"/>
  </w:num>
  <w:num w:numId="4" w16cid:durableId="291717683">
    <w:abstractNumId w:val="0"/>
  </w:num>
  <w:num w:numId="5" w16cid:durableId="1241519016">
    <w:abstractNumId w:val="6"/>
  </w:num>
  <w:num w:numId="6" w16cid:durableId="1774474655">
    <w:abstractNumId w:val="7"/>
  </w:num>
  <w:num w:numId="7" w16cid:durableId="93012953">
    <w:abstractNumId w:val="8"/>
  </w:num>
  <w:num w:numId="8" w16cid:durableId="676271186">
    <w:abstractNumId w:val="3"/>
  </w:num>
  <w:num w:numId="9" w16cid:durableId="197533331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attachedTemplate r:id="rId1"/>
  <w:documentProtection w:formatting="1" w:enforcement="0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899"/>
    <w:rsid w:val="00007756"/>
    <w:rsid w:val="000161DE"/>
    <w:rsid w:val="00032DE9"/>
    <w:rsid w:val="000636B2"/>
    <w:rsid w:val="000720E1"/>
    <w:rsid w:val="000836EA"/>
    <w:rsid w:val="000A5BA0"/>
    <w:rsid w:val="000B205D"/>
    <w:rsid w:val="000D244A"/>
    <w:rsid w:val="000F0BD4"/>
    <w:rsid w:val="000F6F38"/>
    <w:rsid w:val="00103AE8"/>
    <w:rsid w:val="00111B73"/>
    <w:rsid w:val="0016073B"/>
    <w:rsid w:val="00196BB9"/>
    <w:rsid w:val="001E6EF5"/>
    <w:rsid w:val="00214F65"/>
    <w:rsid w:val="00294E9A"/>
    <w:rsid w:val="00301A33"/>
    <w:rsid w:val="003070DD"/>
    <w:rsid w:val="00312751"/>
    <w:rsid w:val="00316E93"/>
    <w:rsid w:val="0035103F"/>
    <w:rsid w:val="00361613"/>
    <w:rsid w:val="0036540F"/>
    <w:rsid w:val="003922B7"/>
    <w:rsid w:val="00392CAF"/>
    <w:rsid w:val="003B6B81"/>
    <w:rsid w:val="003F043E"/>
    <w:rsid w:val="00404238"/>
    <w:rsid w:val="0041579F"/>
    <w:rsid w:val="0041714F"/>
    <w:rsid w:val="00430FCF"/>
    <w:rsid w:val="00433949"/>
    <w:rsid w:val="00446A88"/>
    <w:rsid w:val="00454693"/>
    <w:rsid w:val="00470AC4"/>
    <w:rsid w:val="00487248"/>
    <w:rsid w:val="00497E16"/>
    <w:rsid w:val="00512A81"/>
    <w:rsid w:val="0054006F"/>
    <w:rsid w:val="005513EC"/>
    <w:rsid w:val="00580BB7"/>
    <w:rsid w:val="0058532A"/>
    <w:rsid w:val="005952C1"/>
    <w:rsid w:val="005B04C0"/>
    <w:rsid w:val="005B3921"/>
    <w:rsid w:val="005C1310"/>
    <w:rsid w:val="006123C1"/>
    <w:rsid w:val="006168D1"/>
    <w:rsid w:val="00652CC6"/>
    <w:rsid w:val="006563BA"/>
    <w:rsid w:val="00686543"/>
    <w:rsid w:val="006B3899"/>
    <w:rsid w:val="006D530F"/>
    <w:rsid w:val="006E6DB9"/>
    <w:rsid w:val="006E7ABF"/>
    <w:rsid w:val="006F610C"/>
    <w:rsid w:val="006F71D7"/>
    <w:rsid w:val="0070605E"/>
    <w:rsid w:val="00724D3B"/>
    <w:rsid w:val="00790FBF"/>
    <w:rsid w:val="007D2645"/>
    <w:rsid w:val="007E24AA"/>
    <w:rsid w:val="008152D7"/>
    <w:rsid w:val="00816DD5"/>
    <w:rsid w:val="00842636"/>
    <w:rsid w:val="00862DE8"/>
    <w:rsid w:val="00874683"/>
    <w:rsid w:val="00887E03"/>
    <w:rsid w:val="00892921"/>
    <w:rsid w:val="008A50AB"/>
    <w:rsid w:val="008C7113"/>
    <w:rsid w:val="008E299C"/>
    <w:rsid w:val="008E2D32"/>
    <w:rsid w:val="0092244A"/>
    <w:rsid w:val="00936213"/>
    <w:rsid w:val="009464EE"/>
    <w:rsid w:val="0096771C"/>
    <w:rsid w:val="00981775"/>
    <w:rsid w:val="009A682C"/>
    <w:rsid w:val="00A316CA"/>
    <w:rsid w:val="00A41A69"/>
    <w:rsid w:val="00A41C29"/>
    <w:rsid w:val="00A46DFF"/>
    <w:rsid w:val="00A50B92"/>
    <w:rsid w:val="00A53BFA"/>
    <w:rsid w:val="00A61870"/>
    <w:rsid w:val="00AA34B7"/>
    <w:rsid w:val="00AB524A"/>
    <w:rsid w:val="00AC3B6B"/>
    <w:rsid w:val="00AD4C09"/>
    <w:rsid w:val="00B30BF6"/>
    <w:rsid w:val="00B35CC2"/>
    <w:rsid w:val="00B81F8E"/>
    <w:rsid w:val="00B870CC"/>
    <w:rsid w:val="00B94C0C"/>
    <w:rsid w:val="00BA6B52"/>
    <w:rsid w:val="00BB3CDA"/>
    <w:rsid w:val="00BB419A"/>
    <w:rsid w:val="00BD009D"/>
    <w:rsid w:val="00C12A5F"/>
    <w:rsid w:val="00C16810"/>
    <w:rsid w:val="00C56CED"/>
    <w:rsid w:val="00C83339"/>
    <w:rsid w:val="00CB15C2"/>
    <w:rsid w:val="00CD5AFB"/>
    <w:rsid w:val="00CE0A6B"/>
    <w:rsid w:val="00CF3EDF"/>
    <w:rsid w:val="00D02E53"/>
    <w:rsid w:val="00D74193"/>
    <w:rsid w:val="00D97281"/>
    <w:rsid w:val="00DA2692"/>
    <w:rsid w:val="00DC50FA"/>
    <w:rsid w:val="00E01408"/>
    <w:rsid w:val="00E03501"/>
    <w:rsid w:val="00E2293A"/>
    <w:rsid w:val="00E53A81"/>
    <w:rsid w:val="00E71371"/>
    <w:rsid w:val="00E7463D"/>
    <w:rsid w:val="00E94AA3"/>
    <w:rsid w:val="00EB2994"/>
    <w:rsid w:val="00EB6A73"/>
    <w:rsid w:val="00EC17C7"/>
    <w:rsid w:val="00EC6EB6"/>
    <w:rsid w:val="00EE1163"/>
    <w:rsid w:val="00EF1713"/>
    <w:rsid w:val="00F716F6"/>
    <w:rsid w:val="00F746A8"/>
    <w:rsid w:val="00F750D6"/>
    <w:rsid w:val="00F87119"/>
    <w:rsid w:val="00FC284B"/>
    <w:rsid w:val="00FC62CB"/>
    <w:rsid w:val="00FE75DB"/>
    <w:rsid w:val="00FF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B29BB"/>
  <w15:docId w15:val="{27A4AE48-F305-4453-B8E4-219AE501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E1163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ascii="標楷體" w:eastAsia="標楷體" w:hAnsi="標楷體"/>
      <w:b/>
      <w:sz w:val="30"/>
    </w:rPr>
  </w:style>
  <w:style w:type="character" w:customStyle="1" w:styleId="a7">
    <w:name w:val="註釋標題 字元"/>
    <w:rPr>
      <w:rFonts w:ascii="標楷體" w:eastAsia="標楷體" w:hAnsi="標楷體"/>
      <w:b/>
      <w:sz w:val="30"/>
    </w:rPr>
  </w:style>
  <w:style w:type="paragraph" w:styleId="a8">
    <w:name w:val="Closing"/>
    <w:basedOn w:val="a"/>
    <w:pPr>
      <w:ind w:left="100"/>
    </w:pPr>
    <w:rPr>
      <w:rFonts w:ascii="標楷體" w:eastAsia="標楷體" w:hAnsi="標楷體"/>
      <w:b/>
      <w:sz w:val="30"/>
    </w:rPr>
  </w:style>
  <w:style w:type="character" w:customStyle="1" w:styleId="a9">
    <w:name w:val="結語 字元"/>
    <w:rPr>
      <w:rFonts w:ascii="標楷體" w:eastAsia="標楷體" w:hAnsi="標楷體"/>
      <w:b/>
      <w:sz w:val="30"/>
    </w:rPr>
  </w:style>
  <w:style w:type="paragraph" w:styleId="aa">
    <w:name w:val="Balloon Text"/>
    <w:basedOn w:val="a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6F610C"/>
    <w:pPr>
      <w:spacing w:line="240" w:lineRule="auto"/>
      <w:ind w:left="480"/>
    </w:pPr>
    <w:rPr>
      <w:rFonts w:ascii="Calibri" w:hAnsi="Calibri"/>
      <w:kern w:val="3"/>
      <w:szCs w:val="22"/>
    </w:rPr>
  </w:style>
  <w:style w:type="character" w:styleId="ad">
    <w:name w:val="Hyperlink"/>
    <w:uiPriority w:val="99"/>
    <w:unhideWhenUsed/>
    <w:rsid w:val="006F610C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E7463D"/>
    <w:pPr>
      <w:suppressAutoHyphens w:val="0"/>
      <w:autoSpaceDE w:val="0"/>
      <w:spacing w:before="11" w:line="240" w:lineRule="auto"/>
      <w:ind w:left="107"/>
      <w:textAlignment w:val="auto"/>
    </w:pPr>
    <w:rPr>
      <w:rFonts w:ascii="SimSun" w:eastAsia="SimSun" w:hAnsi="SimSun" w:cs="SimSun"/>
      <w:sz w:val="22"/>
      <w:szCs w:val="22"/>
    </w:rPr>
  </w:style>
  <w:style w:type="table" w:styleId="ae">
    <w:name w:val="Table Grid"/>
    <w:basedOn w:val="a1"/>
    <w:uiPriority w:val="39"/>
    <w:rsid w:val="00E7463D"/>
    <w:pPr>
      <w:autoSpaceDN/>
      <w:textAlignment w:val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B94C0C"/>
    <w:rPr>
      <w:color w:val="605E5C"/>
      <w:shd w:val="clear" w:color="auto" w:fill="E1DFDD"/>
    </w:rPr>
  </w:style>
  <w:style w:type="table" w:customStyle="1" w:styleId="1">
    <w:name w:val="表格格線1"/>
    <w:basedOn w:val="a1"/>
    <w:next w:val="ae"/>
    <w:uiPriority w:val="39"/>
    <w:rsid w:val="00B81F8E"/>
    <w:pPr>
      <w:autoSpaceDN/>
      <w:textAlignment w:val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EB2994"/>
  </w:style>
  <w:style w:type="character" w:styleId="af0">
    <w:name w:val="Placeholder Text"/>
    <w:basedOn w:val="a0"/>
    <w:uiPriority w:val="99"/>
    <w:semiHidden/>
    <w:rsid w:val="003616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eger0712\Desktop\&#27963;&#21205;&#25104;&#26524;&#22577;&#21578;&#2636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B79A-ACB6-4B38-B4D5-BF9BAF38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活動成果報告書</Template>
  <TotalTime>321</TotalTime>
  <Pages>6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　　　　告　　　　　中華民華　年　月　日</dc:title>
  <dc:creator>康寧專校(K.N.J.C)</dc:creator>
  <cp:lastModifiedBy>黃雅亭</cp:lastModifiedBy>
  <cp:revision>30</cp:revision>
  <cp:lastPrinted>2026-08-17T01:19:00Z</cp:lastPrinted>
  <dcterms:created xsi:type="dcterms:W3CDTF">2025-09-30T04:31:00Z</dcterms:created>
  <dcterms:modified xsi:type="dcterms:W3CDTF">2026-09-01T00:32:00Z</dcterms:modified>
</cp:coreProperties>
</file>