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</w:pP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中華民國大專院校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102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年度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 xml:space="preserve"> C </w:t>
      </w:r>
      <w:r>
        <w:rPr>
          <w:rFonts w:ascii="新細明體" w:hAnsi="新細明體" w:cs="DFKaiShu-SB-Estd-BF" w:hint="eastAsia"/>
          <w:color w:val="000000"/>
          <w:kern w:val="0"/>
          <w:sz w:val="36"/>
          <w:szCs w:val="36"/>
        </w:rPr>
        <w:t>級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游泳裁判講習會實施辦法</w:t>
      </w:r>
    </w:p>
    <w:p w:rsidR="005B51C9" w:rsidRPr="0059178F" w:rsidRDefault="005B51C9" w:rsidP="00AD4922">
      <w:pPr>
        <w:autoSpaceDE w:val="0"/>
        <w:autoSpaceDN w:val="0"/>
        <w:adjustRightInd w:val="0"/>
        <w:jc w:val="center"/>
        <w:rPr>
          <w:rFonts w:ascii="Heiti TC Light" w:eastAsia="Times New Roman" w:hAnsi="黑体" w:cs="DFKaiShu-SB-Estd-BF"/>
          <w:color w:val="000000"/>
          <w:kern w:val="0"/>
          <w:sz w:val="22"/>
          <w:szCs w:val="22"/>
        </w:rPr>
      </w:pP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一、依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據：教育部體育署</w:t>
      </w:r>
      <w:r w:rsidRPr="0059178F">
        <w:rPr>
          <w:rFonts w:ascii="Heiti TC Light" w:eastAsia="Times New Roman" w:hAnsi="黑体"/>
          <w:color w:val="000000"/>
        </w:rPr>
        <w:t>102</w:t>
      </w:r>
      <w:r w:rsidRPr="0059178F">
        <w:rPr>
          <w:rFonts w:ascii="Heiti TC Light" w:eastAsia="Times New Roman" w:hAnsi="黑体"/>
          <w:color w:val="000000"/>
        </w:rPr>
        <w:t>年</w:t>
      </w:r>
      <w:r w:rsidRPr="0059178F">
        <w:rPr>
          <w:rFonts w:ascii="Heiti TC Light" w:eastAsia="Times New Roman" w:hAnsi="黑体"/>
          <w:color w:val="000000"/>
        </w:rPr>
        <w:t>3</w:t>
      </w:r>
      <w:r w:rsidRPr="0059178F">
        <w:rPr>
          <w:rFonts w:ascii="Heiti TC Light" w:eastAsia="Times New Roman" w:hAnsi="黑体"/>
          <w:color w:val="000000"/>
        </w:rPr>
        <w:t>月</w:t>
      </w:r>
      <w:r w:rsidRPr="0059178F">
        <w:rPr>
          <w:rFonts w:ascii="Heiti TC Light" w:eastAsia="Times New Roman" w:hAnsi="黑体"/>
          <w:color w:val="000000"/>
        </w:rPr>
        <w:t>28</w:t>
      </w:r>
      <w:r w:rsidRPr="0059178F">
        <w:rPr>
          <w:rFonts w:ascii="Heiti TC Light" w:eastAsia="Times New Roman" w:hAnsi="黑体"/>
          <w:color w:val="000000"/>
        </w:rPr>
        <w:t>日臺教體署學（三）字第</w:t>
      </w:r>
      <w:r w:rsidRPr="0059178F">
        <w:rPr>
          <w:rFonts w:ascii="Heiti TC Light" w:eastAsia="Times New Roman" w:hAnsi="黑体"/>
          <w:color w:val="000000"/>
        </w:rPr>
        <w:t>1020010000</w:t>
      </w:r>
      <w:r w:rsidRPr="0059178F">
        <w:rPr>
          <w:rFonts w:ascii="Heiti TC Light" w:eastAsia="Times New Roman" w:hAnsi="黑体"/>
          <w:color w:val="000000"/>
        </w:rPr>
        <w:t>號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函辦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二、目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的：為提倡推廣游泳運動，培養提升基層游泳教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專業知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識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及指導技能為目的。</w:t>
      </w:r>
    </w:p>
    <w:p w:rsidR="005B51C9" w:rsidRPr="00606404" w:rsidRDefault="005B51C9" w:rsidP="00AD4922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三、指導單位：教育部體育署、中華民國體育運動總會</w:t>
      </w:r>
      <w:r>
        <w:rPr>
          <w:rFonts w:ascii="Heiti TC Light" w:hAnsi="黑体" w:cs="DFKaiShu-SB-Estd-BF" w:hint="eastAsia"/>
          <w:color w:val="000000"/>
          <w:kern w:val="0"/>
        </w:rPr>
        <w:t>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四、主辦單位：中華民國大專院校體育總會、中華民國游泳協會。</w:t>
      </w:r>
    </w:p>
    <w:p w:rsidR="005B51C9" w:rsidRPr="00606404" w:rsidRDefault="005B51C9" w:rsidP="00AD4922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FF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五、承辦單位：中華民國大專院校體育總會游泳委員會、</w:t>
      </w:r>
      <w:r>
        <w:rPr>
          <w:rFonts w:ascii="新細明體" w:hAnsi="新細明體" w:cs="DFKaiShu-SB-Estd-BF" w:hint="eastAsia"/>
          <w:color w:val="000000"/>
          <w:kern w:val="0"/>
        </w:rPr>
        <w:t>輔仁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大學</w:t>
      </w:r>
      <w:r>
        <w:rPr>
          <w:rFonts w:ascii="Heiti TC Light" w:hAnsi="黑体" w:cs="DFKaiShu-SB-Estd-BF" w:hint="eastAsia"/>
          <w:color w:val="000000"/>
          <w:kern w:val="0"/>
        </w:rPr>
        <w:t>。</w:t>
      </w:r>
    </w:p>
    <w:p w:rsidR="005B51C9" w:rsidRPr="0059178F" w:rsidRDefault="005B51C9" w:rsidP="00702BCC">
      <w:pPr>
        <w:adjustRightInd w:val="0"/>
        <w:snapToGrid w:val="0"/>
        <w:spacing w:line="360" w:lineRule="auto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新細明體" w:cs="新細明體"/>
          <w:color w:val="000000"/>
          <w:kern w:val="0"/>
        </w:rPr>
        <w:t>六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、</w:t>
      </w:r>
      <w:r>
        <w:rPr>
          <w:rFonts w:ascii="Heiti TC Light" w:eastAsia="Times New Roman" w:hAnsi="黑体" w:cs="DFKaiShu-SB-Estd-BF"/>
          <w:color w:val="000000"/>
          <w:kern w:val="0"/>
        </w:rPr>
        <w:t>報名日期：</w:t>
      </w:r>
      <w:r w:rsidRPr="0059178F">
        <w:rPr>
          <w:rFonts w:ascii="Heiti TC Light" w:eastAsia="Times New Roman" w:hAnsi="黑体"/>
          <w:b/>
          <w:color w:val="000000"/>
        </w:rPr>
        <w:t>即日起至</w:t>
      </w:r>
      <w:r w:rsidRPr="0059178F">
        <w:rPr>
          <w:rFonts w:ascii="Heiti TC Light" w:eastAsia="Times New Roman" w:hAnsi="黑体"/>
          <w:b/>
          <w:color w:val="000000"/>
        </w:rPr>
        <w:t>102</w:t>
      </w:r>
      <w:r w:rsidRPr="0059178F">
        <w:rPr>
          <w:rFonts w:ascii="Heiti TC Light" w:eastAsia="Times New Roman" w:hAnsi="黑体"/>
          <w:b/>
          <w:color w:val="000000"/>
        </w:rPr>
        <w:t>年</w:t>
      </w:r>
      <w:r w:rsidRPr="0059178F">
        <w:rPr>
          <w:rFonts w:ascii="Heiti TC Light" w:eastAsia="Times New Roman" w:hAnsi="黑体"/>
          <w:b/>
          <w:color w:val="000000"/>
        </w:rPr>
        <w:t>9</w:t>
      </w:r>
      <w:r w:rsidRPr="0059178F">
        <w:rPr>
          <w:rFonts w:ascii="Heiti TC Light" w:eastAsia="Times New Roman" w:hAnsi="黑体"/>
          <w:b/>
          <w:color w:val="000000"/>
        </w:rPr>
        <w:t>月</w:t>
      </w:r>
      <w:r w:rsidRPr="0059178F">
        <w:rPr>
          <w:rFonts w:ascii="Heiti TC Light" w:eastAsia="Times New Roman" w:hAnsi="黑体"/>
          <w:b/>
          <w:color w:val="000000"/>
        </w:rPr>
        <w:t>20</w:t>
      </w:r>
      <w:r w:rsidRPr="0059178F">
        <w:rPr>
          <w:rFonts w:ascii="Heiti TC Light" w:eastAsia="Times New Roman" w:hAnsi="黑体"/>
          <w:b/>
          <w:color w:val="000000"/>
        </w:rPr>
        <w:t>日</w:t>
      </w:r>
      <w:r w:rsidRPr="0059178F">
        <w:rPr>
          <w:rFonts w:ascii="標楷體" w:eastAsia="標楷體" w:hAnsi="標楷體" w:hint="eastAsia"/>
          <w:color w:val="000000"/>
        </w:rPr>
        <w:t>以郵戳為憑。電子檔</w:t>
      </w:r>
      <w:r w:rsidRPr="0059178F">
        <w:rPr>
          <w:rFonts w:ascii="標楷體" w:eastAsia="標楷體" w:hAnsi="標楷體"/>
          <w:color w:val="000000"/>
        </w:rPr>
        <w:t>102</w:t>
      </w:r>
      <w:r w:rsidRPr="0059178F">
        <w:rPr>
          <w:rFonts w:ascii="標楷體" w:eastAsia="標楷體" w:hAnsi="標楷體" w:hint="eastAsia"/>
          <w:color w:val="000000"/>
        </w:rPr>
        <w:t>年</w:t>
      </w:r>
      <w:r w:rsidRPr="0059178F">
        <w:rPr>
          <w:rFonts w:ascii="標楷體" w:eastAsia="標楷體" w:hAnsi="標楷體"/>
          <w:color w:val="000000"/>
        </w:rPr>
        <w:t>9</w:t>
      </w:r>
      <w:r w:rsidRPr="0059178F">
        <w:rPr>
          <w:rFonts w:ascii="標楷體" w:eastAsia="標楷體" w:hAnsi="標楷體" w:hint="eastAsia"/>
          <w:color w:val="000000"/>
        </w:rPr>
        <w:t>月</w:t>
      </w:r>
      <w:r w:rsidRPr="0059178F">
        <w:rPr>
          <w:rFonts w:ascii="標楷體" w:eastAsia="標楷體" w:hAnsi="標楷體"/>
          <w:color w:val="000000"/>
        </w:rPr>
        <w:t>20</w:t>
      </w:r>
      <w:r w:rsidRPr="0059178F">
        <w:rPr>
          <w:rFonts w:ascii="標楷體" w:eastAsia="標楷體" w:hAnsi="標楷體" w:hint="eastAsia"/>
          <w:color w:val="000000"/>
        </w:rPr>
        <w:t>日凌晨</w:t>
      </w:r>
      <w:r w:rsidRPr="0059178F">
        <w:rPr>
          <w:rFonts w:ascii="標楷體" w:eastAsia="標楷體" w:hAnsi="標楷體"/>
          <w:color w:val="000000"/>
        </w:rPr>
        <w:t>12:00</w:t>
      </w:r>
    </w:p>
    <w:p w:rsidR="005B51C9" w:rsidRPr="0059178F" w:rsidRDefault="005B51C9" w:rsidP="00702BCC">
      <w:pPr>
        <w:adjustRightInd w:val="0"/>
        <w:snapToGrid w:val="0"/>
        <w:spacing w:line="360" w:lineRule="auto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新細明體" w:cs="新細明體"/>
          <w:color w:val="000000"/>
          <w:kern w:val="0"/>
        </w:rPr>
        <w:t>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、</w:t>
      </w:r>
      <w:r>
        <w:rPr>
          <w:rFonts w:ascii="Heiti TC Light" w:eastAsia="Times New Roman" w:hAnsi="黑体" w:cs="DFKaiShu-SB-Estd-BF"/>
          <w:color w:val="000000"/>
          <w:kern w:val="0"/>
        </w:rPr>
        <w:t>講習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日期：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102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9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月</w:t>
      </w:r>
      <w:r w:rsidRPr="00F17F91">
        <w:rPr>
          <w:rFonts w:ascii="Heiti TC Light" w:eastAsia="Times New Roman" w:hAnsi="黑体" w:cs="DFKaiShu-SB-Estd-BF"/>
          <w:color w:val="000000"/>
          <w:kern w:val="0"/>
        </w:rPr>
        <w:t>2</w:t>
      </w:r>
      <w:r w:rsidRPr="00F17F91">
        <w:rPr>
          <w:rFonts w:ascii="新細明體" w:hAnsi="新細明體" w:cs="DFKaiShu-SB-Estd-BF"/>
          <w:color w:val="000000"/>
          <w:kern w:val="0"/>
        </w:rPr>
        <w:t>7</w:t>
      </w:r>
      <w:r w:rsidRPr="00F17F91">
        <w:rPr>
          <w:rFonts w:ascii="Heiti TC Light" w:eastAsia="Times New Roman" w:hAnsi="黑体" w:cs="DFKaiShu-SB-Estd-BF"/>
          <w:color w:val="000000"/>
          <w:kern w:val="0"/>
        </w:rPr>
        <w:t>-</w:t>
      </w:r>
      <w:r w:rsidRPr="00F17F91">
        <w:rPr>
          <w:rFonts w:ascii="新細明體" w:hAnsi="新細明體" w:cs="DFKaiShu-SB-Estd-BF"/>
          <w:color w:val="000000"/>
          <w:kern w:val="0"/>
        </w:rPr>
        <w:t>29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日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(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週五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~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週日共計三天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)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八、地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點：</w:t>
      </w:r>
      <w:r>
        <w:rPr>
          <w:rFonts w:ascii="新細明體" w:hAnsi="新細明體" w:cs="DFKaiShu-SB-Estd-BF" w:hint="eastAsia"/>
          <w:color w:val="000000"/>
          <w:kern w:val="0"/>
        </w:rPr>
        <w:t>輔仁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大學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(</w:t>
      </w:r>
      <w:r>
        <w:rPr>
          <w:rFonts w:ascii="新細明體" w:hAnsi="新細明體" w:cs="DFKaiShu-SB-Estd-BF"/>
          <w:color w:val="000000"/>
          <w:kern w:val="0"/>
        </w:rPr>
        <w:t>242</w:t>
      </w:r>
      <w:r>
        <w:rPr>
          <w:rFonts w:ascii="新細明體" w:hAnsi="新細明體" w:cs="DFKaiShu-SB-Estd-BF" w:hint="eastAsia"/>
          <w:color w:val="000000"/>
          <w:kern w:val="0"/>
        </w:rPr>
        <w:t>新北市新莊區中正路</w:t>
      </w:r>
      <w:r>
        <w:rPr>
          <w:rFonts w:ascii="新細明體" w:hAnsi="新細明體" w:cs="DFKaiShu-SB-Estd-BF"/>
          <w:color w:val="000000"/>
          <w:kern w:val="0"/>
        </w:rPr>
        <w:t>510</w:t>
      </w:r>
      <w:r>
        <w:rPr>
          <w:rFonts w:ascii="新細明體" w:hAnsi="新細明體" w:cs="DFKaiShu-SB-Estd-BF" w:hint="eastAsia"/>
          <w:color w:val="000000"/>
          <w:kern w:val="0"/>
        </w:rPr>
        <w:t>號積健樓</w:t>
      </w:r>
      <w:r>
        <w:rPr>
          <w:rFonts w:ascii="新細明體" w:hAnsi="新細明體" w:cs="DFKaiShu-SB-Estd-BF"/>
          <w:color w:val="000000"/>
          <w:kern w:val="0"/>
        </w:rPr>
        <w:t>211</w:t>
      </w:r>
      <w:r>
        <w:rPr>
          <w:rFonts w:ascii="新細明體" w:hAnsi="新細明體" w:cs="DFKaiShu-SB-Estd-BF" w:hint="eastAsia"/>
          <w:color w:val="000000"/>
          <w:kern w:val="0"/>
        </w:rPr>
        <w:t>教室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)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九、報名資格：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1.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對游泳運動有興趣之教師及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滿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20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歲以上者，均可報名。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      </w:t>
      </w:r>
      <w:r>
        <w:rPr>
          <w:rFonts w:ascii="新細明體" w:hAnsi="新細明體" w:cs="DFKaiShu-SB-Estd-BF"/>
          <w:color w:val="000000"/>
          <w:kern w:val="0"/>
        </w:rPr>
        <w:t xml:space="preserve">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標楷體" w:eastAsia="標楷體" w:hAnsi="標楷體"/>
          <w:color w:val="000000"/>
        </w:rPr>
        <w:t>2.</w:t>
      </w:r>
      <w:r w:rsidRPr="00CB721C">
        <w:rPr>
          <w:rFonts w:ascii="細明體" w:eastAsia="細明體" w:hAnsi="細明體" w:hint="eastAsia"/>
          <w:color w:val="000000"/>
        </w:rPr>
        <w:t>嫻熟游泳規則</w:t>
      </w:r>
      <w:r>
        <w:rPr>
          <w:rFonts w:ascii="細明體" w:eastAsia="細明體" w:hAnsi="細明體" w:hint="eastAsia"/>
          <w:color w:val="000000"/>
        </w:rPr>
        <w:t>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/>
          <w:b/>
          <w:bCs/>
          <w:color w:val="000000"/>
        </w:rPr>
        <w:t xml:space="preserve">              </w:t>
      </w:r>
      <w:r>
        <w:rPr>
          <w:rFonts w:ascii="新細明體" w:hAnsi="新細明體"/>
          <w:b/>
          <w:bCs/>
          <w:color w:val="000000"/>
        </w:rPr>
        <w:t xml:space="preserve">  </w:t>
      </w:r>
      <w:r w:rsidRPr="0059178F">
        <w:rPr>
          <w:rFonts w:ascii="Heiti TC Light" w:eastAsia="Times New Roman" w:hAnsi="黑体"/>
          <w:color w:val="000000"/>
        </w:rPr>
        <w:t>3.</w:t>
      </w:r>
      <w:r w:rsidRPr="0059178F">
        <w:rPr>
          <w:rFonts w:ascii="Heiti TC Light" w:eastAsia="Times New Roman" w:hAnsi="黑体"/>
          <w:color w:val="000000"/>
        </w:rPr>
        <w:t>能游仰、蛙、蝶、捷式</w:t>
      </w:r>
      <w:r w:rsidRPr="0059178F">
        <w:rPr>
          <w:rFonts w:ascii="Heiti TC Light" w:eastAsia="Times New Roman" w:hAnsi="黑体"/>
          <w:color w:val="000000"/>
        </w:rPr>
        <w:t>25</w:t>
      </w:r>
      <w:r w:rsidRPr="0059178F">
        <w:rPr>
          <w:rFonts w:ascii="Heiti TC Light" w:eastAsia="Times New Roman" w:hAnsi="黑体"/>
          <w:color w:val="000000"/>
        </w:rPr>
        <w:t>公尺兩式者。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十、報名手續：</w:t>
      </w:r>
    </w:p>
    <w:p w:rsidR="005B51C9" w:rsidRPr="0059178F" w:rsidRDefault="005B51C9" w:rsidP="00AD4922">
      <w:pPr>
        <w:autoSpaceDE w:val="0"/>
        <w:autoSpaceDN w:val="0"/>
        <w:adjustRightInd w:val="0"/>
        <w:ind w:firstLineChars="350" w:firstLine="84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Chars="480" w:left="1152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 xml:space="preserve">  1</w:t>
      </w:r>
      <w:r w:rsidRPr="0059178F">
        <w:rPr>
          <w:rFonts w:ascii="Heiti TC Light" w:eastAsia="Times New Roman" w:hAnsi="黑体"/>
          <w:b/>
          <w:color w:val="000000"/>
        </w:rPr>
        <w:t xml:space="preserve">. </w:t>
      </w:r>
      <w:r w:rsidRPr="0059178F">
        <w:rPr>
          <w:rFonts w:ascii="Heiti TC Light" w:eastAsia="Times New Roman" w:hAnsi="黑体"/>
          <w:b/>
          <w:i/>
          <w:color w:val="000000"/>
        </w:rPr>
        <w:t>將報名表及劃撥收據影本以掛號方式逕寄</w:t>
      </w:r>
      <w:r w:rsidRPr="0059178F">
        <w:rPr>
          <w:rFonts w:ascii="Heiti TC Light" w:eastAsia="Times New Roman" w:hAnsi="黑体"/>
          <w:b/>
          <w:color w:val="000000"/>
        </w:rPr>
        <w:t>【臺北市士林區忠誠路二段</w:t>
      </w:r>
      <w:r w:rsidRPr="0059178F">
        <w:rPr>
          <w:rFonts w:ascii="Heiti TC Light" w:eastAsia="Times New Roman" w:hAnsi="黑体"/>
          <w:b/>
          <w:color w:val="000000"/>
        </w:rPr>
        <w:t xml:space="preserve">101   </w:t>
      </w:r>
      <w:r w:rsidRPr="0059178F">
        <w:rPr>
          <w:rFonts w:ascii="Heiti TC Light" w:eastAsia="Times New Roman" w:hAnsi="黑体"/>
          <w:b/>
          <w:color w:val="000000"/>
        </w:rPr>
        <w:t>號，台北市立大學體育學院</w:t>
      </w:r>
      <w:r w:rsidRPr="0059178F">
        <w:rPr>
          <w:rFonts w:ascii="Heiti TC Light" w:eastAsia="Times New Roman" w:hAnsi="黑体"/>
          <w:b/>
          <w:color w:val="000000"/>
        </w:rPr>
        <w:t xml:space="preserve"> </w:t>
      </w:r>
      <w:r w:rsidRPr="0059178F">
        <w:rPr>
          <w:rFonts w:ascii="Heiti TC Light" w:eastAsia="Times New Roman" w:hAnsi="黑体"/>
          <w:b/>
          <w:color w:val="000000"/>
        </w:rPr>
        <w:t>運動科學研究所</w:t>
      </w:r>
      <w:r w:rsidRPr="0059178F">
        <w:rPr>
          <w:rFonts w:ascii="Heiti TC Light" w:eastAsia="Times New Roman" w:hAnsi="黑体"/>
          <w:b/>
          <w:color w:val="000000"/>
        </w:rPr>
        <w:t xml:space="preserve"> </w:t>
      </w:r>
      <w:r w:rsidRPr="0059178F">
        <w:rPr>
          <w:rFonts w:ascii="Heiti TC Light" w:eastAsia="Times New Roman" w:hAnsi="黑体"/>
          <w:b/>
          <w:color w:val="000000"/>
        </w:rPr>
        <w:t>林函穎小姐收】，</w:t>
      </w:r>
      <w:r>
        <w:rPr>
          <w:rFonts w:ascii="Heiti TC Light" w:eastAsia="Times New Roman" w:hAnsi="黑体"/>
          <w:b/>
          <w:i/>
          <w:color w:val="000000"/>
        </w:rPr>
        <w:t>並將電子</w:t>
      </w:r>
      <w:r w:rsidRPr="002D69F8">
        <w:rPr>
          <w:rFonts w:ascii="新細明體" w:hAnsi="新細明體" w:hint="eastAsia"/>
          <w:b/>
          <w:i/>
          <w:color w:val="000000"/>
        </w:rPr>
        <w:t>檔</w:t>
      </w:r>
      <w:r w:rsidRPr="0059178F">
        <w:rPr>
          <w:rFonts w:ascii="Heiti TC Light" w:eastAsia="Times New Roman" w:hAnsi="黑体"/>
          <w:b/>
          <w:i/>
          <w:color w:val="000000"/>
        </w:rPr>
        <w:t>報名表寄至</w:t>
      </w:r>
      <w:r w:rsidRPr="0059178F">
        <w:rPr>
          <w:rFonts w:ascii="Yuppy TC Regular" w:hAnsi="Yuppy TC Regular" w:cs="Yuppy TC Regular" w:hint="eastAsia"/>
          <w:b/>
          <w:i/>
          <w:color w:val="000000"/>
        </w:rPr>
        <w:t>ctusfswim@gmail.com</w:t>
      </w:r>
      <w:r w:rsidRPr="0059178F">
        <w:rPr>
          <w:rFonts w:ascii="Heiti TC Light" w:eastAsia="Times New Roman" w:hAnsi="黑体"/>
          <w:b/>
          <w:color w:val="000000"/>
        </w:rPr>
        <w:t>報名費未繳交者視同未報名。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Chars="600" w:left="1800" w:hangingChars="150" w:hanging="360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>2.</w:t>
      </w:r>
      <w:r w:rsidRPr="0059178F">
        <w:rPr>
          <w:rFonts w:ascii="Heiti TC Light" w:eastAsia="Times New Roman" w:hAnsi="黑体"/>
          <w:color w:val="000000"/>
        </w:rPr>
        <w:t>報名表（如附件一）：浮貼</w:t>
      </w:r>
      <w:r w:rsidRPr="0059178F">
        <w:rPr>
          <w:rFonts w:ascii="Heiti TC Light" w:eastAsia="Times New Roman" w:hAnsi="黑体"/>
          <w:color w:val="000000"/>
        </w:rPr>
        <w:t>2</w:t>
      </w:r>
      <w:r w:rsidRPr="0059178F">
        <w:rPr>
          <w:rFonts w:ascii="Heiti TC Light" w:eastAsia="Times New Roman" w:hAnsi="黑体"/>
          <w:color w:val="000000"/>
        </w:rPr>
        <w:t>吋半身照片</w:t>
      </w:r>
      <w:r w:rsidRPr="0059178F">
        <w:rPr>
          <w:rFonts w:ascii="Heiti TC Light" w:eastAsia="Times New Roman" w:hAnsi="黑体"/>
          <w:color w:val="000000"/>
          <w:u w:val="single"/>
        </w:rPr>
        <w:t>2</w:t>
      </w:r>
      <w:r w:rsidRPr="0059178F">
        <w:rPr>
          <w:rFonts w:ascii="Heiti TC Light" w:eastAsia="Times New Roman" w:hAnsi="黑体"/>
          <w:color w:val="000000"/>
          <w:u w:val="single"/>
        </w:rPr>
        <w:t>張</w:t>
      </w:r>
      <w:r w:rsidRPr="0059178F">
        <w:rPr>
          <w:rFonts w:ascii="Heiti TC Light" w:eastAsia="Times New Roman" w:hAnsi="黑体"/>
          <w:color w:val="000000"/>
        </w:rPr>
        <w:t>，附</w:t>
      </w:r>
      <w:r w:rsidRPr="0059178F">
        <w:rPr>
          <w:rFonts w:ascii="Heiti TC Light" w:eastAsia="Times New Roman" w:hAnsi="黑体"/>
          <w:color w:val="000000"/>
          <w:u w:val="single"/>
        </w:rPr>
        <w:t>身分證</w:t>
      </w:r>
      <w:r w:rsidRPr="0059178F">
        <w:rPr>
          <w:rFonts w:ascii="Heiti TC Light" w:eastAsia="Times New Roman" w:hAnsi="黑体"/>
          <w:color w:val="000000"/>
        </w:rPr>
        <w:t>正反面影本一份（黏貼於報名表上）。</w:t>
      </w:r>
    </w:p>
    <w:p w:rsidR="005B51C9" w:rsidRPr="008E3E5A" w:rsidRDefault="005B51C9" w:rsidP="00AD4922">
      <w:pPr>
        <w:adjustRightInd w:val="0"/>
        <w:snapToGrid w:val="0"/>
        <w:spacing w:line="360" w:lineRule="auto"/>
        <w:ind w:leftChars="325" w:left="780" w:firstLineChars="275" w:firstLine="660"/>
        <w:rPr>
          <w:rFonts w:ascii="Heiti TC Light" w:hAnsi="黑体" w:hint="eastAsia"/>
          <w:color w:val="000000"/>
          <w:lang w:val="es-ES"/>
        </w:rPr>
      </w:pPr>
      <w:r w:rsidRPr="0059178F">
        <w:rPr>
          <w:rFonts w:ascii="Heiti TC Light" w:eastAsia="Times New Roman" w:hAnsi="黑体"/>
          <w:color w:val="000000"/>
        </w:rPr>
        <w:t>3.</w:t>
      </w:r>
      <w:r w:rsidRPr="0059178F">
        <w:rPr>
          <w:rFonts w:ascii="Heiti TC Light" w:eastAsia="Times New Roman" w:hAnsi="黑体"/>
          <w:color w:val="000000"/>
        </w:rPr>
        <w:t>報名費：新台幣</w:t>
      </w:r>
      <w:r>
        <w:rPr>
          <w:rFonts w:ascii="Heiti TC Light" w:eastAsia="Times New Roman" w:hAnsi="黑体"/>
          <w:color w:val="000000"/>
        </w:rPr>
        <w:t>2</w:t>
      </w:r>
      <w:r>
        <w:rPr>
          <w:rFonts w:ascii="新細明體" w:hAnsi="新細明體"/>
          <w:color w:val="000000"/>
        </w:rPr>
        <w:t>,5</w:t>
      </w:r>
      <w:r w:rsidRPr="0059178F">
        <w:rPr>
          <w:rFonts w:ascii="Heiti TC Light" w:eastAsia="Times New Roman" w:hAnsi="黑体"/>
          <w:color w:val="000000"/>
        </w:rPr>
        <w:t>00</w:t>
      </w:r>
      <w:r w:rsidRPr="0059178F">
        <w:rPr>
          <w:rFonts w:ascii="Heiti TC Light" w:eastAsia="Times New Roman" w:hAnsi="黑体" w:cs="新細明體"/>
          <w:color w:val="000000"/>
        </w:rPr>
        <w:t>元</w:t>
      </w:r>
      <w:r w:rsidRPr="0059178F">
        <w:rPr>
          <w:rFonts w:ascii="Heiti TC Light" w:eastAsia="Times New Roman" w:hAnsi="黑体"/>
          <w:color w:val="000000"/>
        </w:rPr>
        <w:t>整，請以郵政劃撥方式繳交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Chars="325" w:left="780" w:firstLineChars="400" w:firstLine="960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>【劃撥帳號：</w:t>
      </w:r>
      <w:r w:rsidRPr="0059178F">
        <w:rPr>
          <w:rFonts w:ascii="Heiti TC Light" w:eastAsia="Times New Roman" w:hAnsi="黑体"/>
          <w:color w:val="000000"/>
        </w:rPr>
        <w:t>19939626</w:t>
      </w:r>
      <w:r w:rsidRPr="0059178F">
        <w:rPr>
          <w:rFonts w:ascii="Heiti TC Light" w:eastAsia="Times New Roman" w:hAnsi="黑体"/>
          <w:color w:val="000000"/>
        </w:rPr>
        <w:t>；</w:t>
      </w:r>
      <w:r w:rsidRPr="0059178F">
        <w:rPr>
          <w:rFonts w:ascii="Heiti TC Light" w:eastAsia="Times New Roman" w:hAnsi="黑体"/>
          <w:bCs/>
          <w:color w:val="000000"/>
        </w:rPr>
        <w:t>戶名</w:t>
      </w:r>
      <w:r w:rsidRPr="0059178F">
        <w:rPr>
          <w:rFonts w:ascii="Heiti TC Light" w:eastAsia="Times New Roman" w:hAnsi="黑体"/>
          <w:color w:val="000000"/>
        </w:rPr>
        <w:t>：大專院校體育總會游泳委員會】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如有報名相關問題，請電洽中華民國大專院校體育總會游泳委員會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新細明體" w:cs="新細明體"/>
          <w:b/>
          <w:bCs/>
          <w:color w:val="000000"/>
          <w:kern w:val="0"/>
        </w:rPr>
      </w:pPr>
      <w:r w:rsidRPr="0059178F">
        <w:rPr>
          <w:rFonts w:ascii="Heiti TC Light" w:eastAsia="Times New Roman" w:hAnsi="黑体"/>
          <w:color w:val="000000"/>
        </w:rPr>
        <w:t>洽詢電話：</w:t>
      </w:r>
      <w:r w:rsidRPr="0059178F">
        <w:rPr>
          <w:rFonts w:ascii="Heiti TC Light" w:eastAsia="Times New Roman" w:hAnsi="黑体" w:cs="Times"/>
          <w:bCs/>
          <w:color w:val="000000"/>
          <w:kern w:val="0"/>
        </w:rPr>
        <w:t>02-87711486</w:t>
      </w:r>
      <w:smartTag w:uri="urn:schemas-microsoft-com:office:smarttags" w:element="PersonName">
        <w:r w:rsidRPr="0059178F">
          <w:rPr>
            <w:rFonts w:ascii="Heiti TC Light" w:eastAsia="Times New Roman" w:hAnsi="黑体" w:cs="新細明體"/>
            <w:bCs/>
            <w:color w:val="000000"/>
            <w:kern w:val="0"/>
          </w:rPr>
          <w:t>洪仲毅</w:t>
        </w:r>
      </w:smartTag>
      <w:r w:rsidRPr="0059178F">
        <w:rPr>
          <w:rFonts w:ascii="Heiti TC Light" w:eastAsia="Times New Roman" w:hAnsi="黑体" w:cs="新細明體"/>
          <w:bCs/>
          <w:color w:val="000000"/>
          <w:kern w:val="0"/>
        </w:rPr>
        <w:t>先生</w:t>
      </w:r>
      <w:r w:rsidRPr="0059178F">
        <w:rPr>
          <w:rFonts w:ascii="Heiti TC Light" w:eastAsia="Times New Roman" w:hAnsi="黑体" w:cs="新細明體"/>
          <w:bCs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新細明體"/>
          <w:bCs/>
          <w:color w:val="000000"/>
          <w:kern w:val="0"/>
        </w:rPr>
        <w:t>中華民國游泳協會</w:t>
      </w:r>
    </w:p>
    <w:p w:rsidR="005B51C9" w:rsidRPr="0059178F" w:rsidRDefault="005B51C9" w:rsidP="008919DB">
      <w:pPr>
        <w:adjustRightInd w:val="0"/>
        <w:snapToGrid w:val="0"/>
        <w:spacing w:line="360" w:lineRule="auto"/>
        <w:ind w:left="540" w:firstLineChars="375" w:firstLine="901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新細明體" w:cs="新細明體"/>
          <w:b/>
          <w:bCs/>
          <w:color w:val="000000"/>
          <w:kern w:val="0"/>
        </w:rPr>
        <w:t xml:space="preserve">        </w:t>
      </w:r>
      <w:r w:rsidRPr="0059178F">
        <w:rPr>
          <w:rFonts w:ascii="Heiti TC Light" w:eastAsia="Times New Roman" w:hAnsi="黑体"/>
          <w:color w:val="000000"/>
        </w:rPr>
        <w:t>0</w:t>
      </w:r>
      <w:r w:rsidRPr="0059178F">
        <w:rPr>
          <w:rFonts w:ascii="Heiti TC Light" w:eastAsia="Times New Roman" w:hAnsi="黑体" w:cs="Verdana"/>
          <w:color w:val="000000"/>
          <w:kern w:val="0"/>
        </w:rPr>
        <w:t>2-2871-8288</w:t>
      </w:r>
      <w:r w:rsidRPr="0059178F">
        <w:rPr>
          <w:rFonts w:ascii="Heiti TC Light" w:eastAsia="Times New Roman" w:hAnsi="黑体" w:cs="新細明體"/>
          <w:color w:val="000000"/>
          <w:kern w:val="0"/>
        </w:rPr>
        <w:t>轉</w:t>
      </w:r>
      <w:r w:rsidRPr="0059178F">
        <w:rPr>
          <w:rFonts w:ascii="Heiti TC Light" w:eastAsia="Times New Roman" w:hAnsi="黑体" w:cs="新細明體"/>
          <w:color w:val="000000"/>
          <w:kern w:val="0"/>
        </w:rPr>
        <w:t xml:space="preserve">5815 </w:t>
      </w:r>
      <w:r w:rsidRPr="0059178F">
        <w:rPr>
          <w:rFonts w:ascii="Heiti TC Light" w:eastAsia="Times New Roman" w:hAnsi="黑体" w:cs="新細明體"/>
          <w:color w:val="000000"/>
          <w:kern w:val="0"/>
        </w:rPr>
        <w:t>林函穎小姐</w:t>
      </w:r>
      <w:r w:rsidRPr="0059178F">
        <w:rPr>
          <w:rFonts w:ascii="Heiti TC Light" w:eastAsia="Times New Roman" w:hAnsi="黑体" w:cs="新細明體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新細明體"/>
          <w:color w:val="000000"/>
          <w:kern w:val="0"/>
        </w:rPr>
        <w:t>運動科學研究所心肺功能實驗室</w:t>
      </w:r>
    </w:p>
    <w:p w:rsidR="005B51C9" w:rsidRPr="0059178F" w:rsidRDefault="005B51C9" w:rsidP="00AD4922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黑体"/>
          <w:color w:val="000000"/>
        </w:rPr>
        <w:t xml:space="preserve">          Email:ctusfswim@gmail.com</w:t>
      </w:r>
    </w:p>
    <w:p w:rsidR="005B51C9" w:rsidRDefault="005B51C9" w:rsidP="00AD4922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十ㄧ、講師簡介：授課講師聘請國內外具專項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及實務專長之學者專家授課。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>
        <w:rPr>
          <w:rFonts w:ascii="Heiti TC Light" w:hAnsi="黑体" w:cs="DFKaiShu-SB-Estd-BF" w:hint="eastAsia"/>
          <w:color w:val="000000"/>
          <w:kern w:val="0"/>
        </w:rPr>
        <w:t xml:space="preserve">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授課內容：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(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請閱附件二）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附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則：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（一）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凡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加講習會學員缺課達四小時以上者，將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不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給予任何研習證明。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（二）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加學員經測驗合格者，報請中華民國游泳協會核發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C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級裁判證。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加講習會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之學員差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費請向原服務單位申請報支。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（三）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加學員所需之教材講義及午餐由承辦單位提供，其餘膳宿及交通自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，講習</w:t>
      </w:r>
    </w:p>
    <w:p w:rsidR="005B51C9" w:rsidRPr="0059178F" w:rsidRDefault="005B51C9" w:rsidP="00AD4922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加學員請</w:t>
      </w:r>
      <w:r w:rsidRPr="0059178F">
        <w:rPr>
          <w:rFonts w:ascii="Heiti TC Light" w:eastAsia="Times New Roman" w:hAnsi="黑体" w:cs="DFKaiShu-SB-Estd-BF"/>
          <w:b/>
          <w:i/>
          <w:color w:val="000000"/>
          <w:kern w:val="0"/>
        </w:rPr>
        <w:t>帶泳具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以方便測試。</w:t>
      </w:r>
    </w:p>
    <w:p w:rsidR="005B51C9" w:rsidRDefault="005B51C9" w:rsidP="00AD4922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（四）</w:t>
      </w:r>
      <w:r w:rsidRPr="0059178F">
        <w:rPr>
          <w:rFonts w:ascii="Heiti TC Light" w:eastAsia="Times New Roman" w:hAnsi="黑体"/>
          <w:color w:val="000000"/>
        </w:rPr>
        <w:t>本辦法經中華民國游泳協會報請</w:t>
      </w:r>
      <w:r w:rsidRPr="0059178F">
        <w:rPr>
          <w:rFonts w:ascii="Heiti TC Light" w:eastAsia="Times New Roman" w:hAnsi="黑体"/>
          <w:bCs/>
          <w:color w:val="000000"/>
        </w:rPr>
        <w:t>中華民國體育運動總</w:t>
      </w:r>
      <w:r w:rsidRPr="0059178F">
        <w:rPr>
          <w:rFonts w:ascii="Heiti TC Light" w:eastAsia="Times New Roman" w:hAnsi="黑体"/>
          <w:color w:val="000000"/>
        </w:rPr>
        <w:t>會核定後實施</w:t>
      </w:r>
      <w:r w:rsidRPr="0059178F">
        <w:rPr>
          <w:rFonts w:ascii="Heiti TC Light" w:eastAsia="Times New Roman" w:hAnsi="黑体"/>
          <w:color w:val="000000"/>
        </w:rPr>
        <w:t>(</w:t>
      </w:r>
      <w:r w:rsidRPr="0059178F">
        <w:rPr>
          <w:rFonts w:ascii="Heiti TC Light" w:eastAsia="Times New Roman" w:hAnsi="黑体"/>
          <w:color w:val="000000"/>
        </w:rPr>
        <w:t>修正時亦同</w:t>
      </w:r>
      <w:r w:rsidRPr="0059178F">
        <w:rPr>
          <w:rFonts w:ascii="Heiti TC Light" w:eastAsia="Times New Roman" w:hAnsi="黑体"/>
          <w:color w:val="000000"/>
        </w:rPr>
        <w:t>)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3143A0" w:rsidRDefault="005B51C9" w:rsidP="00AD4922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00"/>
          <w:kern w:val="0"/>
        </w:rPr>
      </w:pPr>
    </w:p>
    <w:p w:rsidR="005B51C9" w:rsidRPr="002D69F8" w:rsidRDefault="005B51C9" w:rsidP="002D69F8">
      <w:pPr>
        <w:jc w:val="center"/>
        <w:rPr>
          <w:rFonts w:ascii="Heiti TC Light" w:eastAsia="Times New Roman"/>
          <w:color w:val="000000"/>
          <w:sz w:val="28"/>
          <w:szCs w:val="28"/>
        </w:rPr>
      </w:pPr>
      <w:r w:rsidRPr="002D69F8">
        <w:rPr>
          <w:rFonts w:ascii="Heiti TC Light" w:eastAsia="Times New Roman"/>
          <w:color w:val="000000"/>
          <w:sz w:val="28"/>
          <w:szCs w:val="28"/>
        </w:rPr>
        <w:t>中華民國體育大專院校游泳委員會</w:t>
      </w:r>
      <w:r w:rsidRPr="002D69F8">
        <w:rPr>
          <w:rFonts w:ascii="Heiti TC Light" w:eastAsia="Times New Roman" w:hAnsi="標楷體"/>
          <w:b/>
          <w:color w:val="000000"/>
          <w:sz w:val="28"/>
          <w:szCs w:val="28"/>
        </w:rPr>
        <w:t>102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年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C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級游泳裁判講習會</w:t>
      </w:r>
      <w:r w:rsidRPr="002D69F8">
        <w:rPr>
          <w:rFonts w:ascii="Heiti TC Light" w:eastAsia="Times New Roman"/>
          <w:b/>
          <w:color w:val="000000"/>
          <w:sz w:val="28"/>
          <w:szCs w:val="28"/>
        </w:rPr>
        <w:t>報名表（附件一）</w:t>
      </w:r>
    </w:p>
    <w:tbl>
      <w:tblPr>
        <w:tblW w:w="9810" w:type="dxa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99"/>
        <w:gridCol w:w="2930"/>
        <w:gridCol w:w="1080"/>
        <w:gridCol w:w="4201"/>
      </w:tblGrid>
      <w:tr w:rsidR="005B51C9" w:rsidRPr="002212B0" w:rsidTr="00AD4922">
        <w:trPr>
          <w:cantSplit/>
          <w:trHeight w:val="540"/>
          <w:jc w:val="center"/>
        </w:trPr>
        <w:tc>
          <w:tcPr>
            <w:tcW w:w="1599" w:type="dxa"/>
            <w:vMerge w:val="restart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姓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名</w:t>
            </w:r>
          </w:p>
        </w:tc>
        <w:tc>
          <w:tcPr>
            <w:tcW w:w="4010" w:type="dxa"/>
            <w:gridSpan w:val="2"/>
            <w:vMerge w:val="restart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 w:val="restart"/>
            <w:vAlign w:val="center"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-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）相片黏貼處</w:t>
            </w:r>
          </w:p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>(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背面請書寫姓名並浮貼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)</w:t>
            </w:r>
          </w:p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（繳交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2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張）</w:t>
            </w:r>
          </w:p>
        </w:tc>
      </w:tr>
      <w:tr w:rsidR="005B51C9" w:rsidRPr="002212B0" w:rsidTr="00AD4922">
        <w:trPr>
          <w:cantSplit/>
          <w:trHeight w:val="663"/>
          <w:jc w:val="center"/>
        </w:trPr>
        <w:tc>
          <w:tcPr>
            <w:tcW w:w="1599" w:type="dxa"/>
            <w:vMerge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010" w:type="dxa"/>
            <w:gridSpan w:val="2"/>
            <w:vMerge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AD4922">
        <w:trPr>
          <w:cantSplit/>
          <w:trHeight w:val="943"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身份證字號</w:t>
            </w:r>
          </w:p>
        </w:tc>
        <w:tc>
          <w:tcPr>
            <w:tcW w:w="4010" w:type="dxa"/>
            <w:gridSpan w:val="2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AD4922">
        <w:trPr>
          <w:cantSplit/>
          <w:trHeight w:val="1126"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出生年月日</w:t>
            </w:r>
          </w:p>
        </w:tc>
        <w:tc>
          <w:tcPr>
            <w:tcW w:w="4010" w:type="dxa"/>
            <w:gridSpan w:val="2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（例：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8"/>
                <w:attr w:name="Year" w:val="1988"/>
              </w:smartTagP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年</w:t>
              </w: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月</w:t>
              </w: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日</w:t>
              </w:r>
            </w:smartTag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</w:t>
            </w: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AD4922">
        <w:trPr>
          <w:cantSplit/>
          <w:trHeight w:val="1320"/>
          <w:jc w:val="center"/>
        </w:trPr>
        <w:tc>
          <w:tcPr>
            <w:tcW w:w="1599" w:type="dxa"/>
            <w:vMerge w:val="restart"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訊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處</w:t>
            </w: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地址：□□□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  <w:lang w:val="es-ES"/>
              </w:rPr>
              <w:t>e-mail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：</w:t>
            </w:r>
          </w:p>
        </w:tc>
      </w:tr>
      <w:tr w:rsidR="005B51C9" w:rsidRPr="002212B0" w:rsidTr="00AD4922">
        <w:trPr>
          <w:cantSplit/>
          <w:jc w:val="center"/>
        </w:trPr>
        <w:tc>
          <w:tcPr>
            <w:tcW w:w="1599" w:type="dxa"/>
            <w:vMerge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( )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行動電話：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夜</w:t>
            </w:r>
          </w:p>
        </w:tc>
      </w:tr>
      <w:tr w:rsidR="005B51C9" w:rsidRPr="002212B0" w:rsidTr="00AD4922">
        <w:trPr>
          <w:cantSplit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服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務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單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位</w:t>
            </w: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學校（機關）名稱：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職稱：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</w:p>
        </w:tc>
      </w:tr>
      <w:tr w:rsidR="005B51C9" w:rsidRPr="002212B0" w:rsidTr="00AD4922">
        <w:trPr>
          <w:cantSplit/>
          <w:jc w:val="center"/>
        </w:trPr>
        <w:tc>
          <w:tcPr>
            <w:tcW w:w="1599" w:type="dxa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膳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食</w:t>
            </w:r>
          </w:p>
        </w:tc>
        <w:tc>
          <w:tcPr>
            <w:tcW w:w="8211" w:type="dxa"/>
            <w:gridSpan w:val="3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□葷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□素</w:t>
            </w:r>
          </w:p>
        </w:tc>
      </w:tr>
      <w:tr w:rsidR="005B51C9" w:rsidRPr="002212B0" w:rsidTr="00AD4922">
        <w:trPr>
          <w:cantSplit/>
          <w:jc w:val="center"/>
        </w:trPr>
        <w:tc>
          <w:tcPr>
            <w:tcW w:w="1599" w:type="dxa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繳交證件</w:t>
            </w:r>
          </w:p>
        </w:tc>
        <w:tc>
          <w:tcPr>
            <w:tcW w:w="8211" w:type="dxa"/>
            <w:gridSpan w:val="3"/>
          </w:tcPr>
          <w:p w:rsidR="005B51C9" w:rsidRPr="007924CB" w:rsidRDefault="005B51C9" w:rsidP="00A315E9">
            <w:pPr>
              <w:spacing w:beforeLines="40" w:afterLines="40"/>
              <w:jc w:val="both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1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報名表□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2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3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相片□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4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報名費</w:t>
            </w:r>
          </w:p>
        </w:tc>
      </w:tr>
      <w:tr w:rsidR="005B51C9" w:rsidRPr="002212B0" w:rsidTr="00AD4922">
        <w:trPr>
          <w:cantSplit/>
          <w:trHeight w:val="4057"/>
          <w:jc w:val="center"/>
        </w:trPr>
        <w:tc>
          <w:tcPr>
            <w:tcW w:w="4529" w:type="dxa"/>
            <w:gridSpan w:val="2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身份證正面</w:t>
            </w:r>
          </w:p>
        </w:tc>
        <w:tc>
          <w:tcPr>
            <w:tcW w:w="5281" w:type="dxa"/>
            <w:gridSpan w:val="2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身份證反面</w:t>
            </w:r>
          </w:p>
        </w:tc>
      </w:tr>
    </w:tbl>
    <w:p w:rsidR="005B51C9" w:rsidRPr="0059178F" w:rsidRDefault="005B51C9" w:rsidP="00A315E9">
      <w:pPr>
        <w:adjustRightInd w:val="0"/>
        <w:snapToGrid w:val="0"/>
        <w:spacing w:beforeLines="40" w:afterLines="40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 w:hint="eastAsia"/>
          <w:color w:val="000000"/>
          <w:szCs w:val="28"/>
        </w:rPr>
        <w:t>說明：</w:t>
      </w:r>
      <w:r w:rsidRPr="0059178F">
        <w:rPr>
          <w:rFonts w:ascii="標楷體" w:hAnsi="標楷體"/>
          <w:color w:val="000000"/>
          <w:szCs w:val="28"/>
        </w:rPr>
        <w:t>1.</w:t>
      </w:r>
      <w:r w:rsidRPr="0059178F">
        <w:rPr>
          <w:rFonts w:ascii="標楷體" w:hAnsi="標楷體" w:hint="eastAsia"/>
          <w:color w:val="000000"/>
          <w:szCs w:val="28"/>
        </w:rPr>
        <w:t>請詳閱實施辦法之『報名手續』後填寫。</w:t>
      </w:r>
    </w:p>
    <w:p w:rsidR="005B51C9" w:rsidRDefault="005B51C9" w:rsidP="00A315E9">
      <w:pPr>
        <w:adjustRightInd w:val="0"/>
        <w:snapToGrid w:val="0"/>
        <w:spacing w:beforeLines="40" w:afterLines="40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/>
          <w:color w:val="000000"/>
          <w:szCs w:val="28"/>
        </w:rPr>
        <w:t xml:space="preserve">      2.</w:t>
      </w:r>
      <w:r w:rsidRPr="0059178F">
        <w:rPr>
          <w:rFonts w:ascii="標楷體" w:hAnsi="標楷體" w:hint="eastAsia"/>
          <w:color w:val="000000"/>
          <w:szCs w:val="28"/>
        </w:rPr>
        <w:t>報名表每人使用一張，如不敷使用請自行影印</w:t>
      </w:r>
    </w:p>
    <w:p w:rsidR="005B51C9" w:rsidRPr="0059178F" w:rsidRDefault="005B51C9" w:rsidP="00A315E9">
      <w:pPr>
        <w:adjustRightInd w:val="0"/>
        <w:snapToGrid w:val="0"/>
        <w:spacing w:beforeLines="40" w:afterLines="40" w:line="300" w:lineRule="exact"/>
        <w:rPr>
          <w:color w:val="000000"/>
        </w:rPr>
      </w:pPr>
      <w:r>
        <w:rPr>
          <w:rFonts w:ascii="標楷體" w:eastAsia="標楷體" w:hint="eastAsia"/>
          <w:b/>
          <w:sz w:val="28"/>
          <w:szCs w:val="28"/>
        </w:rPr>
        <w:t>□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本人同意以上所列個人基本資料於「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102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年度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C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級游泳裁判講習會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」使用</w:t>
      </w:r>
    </w:p>
    <w:p w:rsidR="005B51C9" w:rsidRPr="002D69F8" w:rsidRDefault="005B51C9" w:rsidP="00320AA7">
      <w:pPr>
        <w:jc w:val="center"/>
        <w:rPr>
          <w:rFonts w:eastAsia="全真特明體"/>
          <w:color w:val="000000"/>
          <w:sz w:val="40"/>
        </w:rPr>
      </w:pPr>
      <w:r w:rsidRPr="0059178F">
        <w:rPr>
          <w:rFonts w:ascii="標楷體" w:eastAsia="標楷體" w:hAnsi="標楷體" w:cs="DFKaiShu-SB-Estd-BF"/>
          <w:color w:val="000000"/>
          <w:kern w:val="0"/>
        </w:rPr>
        <w:br w:type="page"/>
      </w:r>
      <w:r w:rsidRPr="002D69F8">
        <w:rPr>
          <w:rFonts w:eastAsia="全真特明體" w:hint="eastAsia"/>
          <w:color w:val="000000"/>
          <w:sz w:val="40"/>
        </w:rPr>
        <w:t>中華民國體育大專院校游泳委員會</w:t>
      </w:r>
      <w:r w:rsidRPr="002D69F8">
        <w:rPr>
          <w:rFonts w:eastAsia="全真特明體"/>
          <w:color w:val="000000"/>
          <w:sz w:val="40"/>
        </w:rPr>
        <w:t>102</w:t>
      </w:r>
      <w:r w:rsidRPr="002D69F8">
        <w:rPr>
          <w:rFonts w:eastAsia="全真特明體" w:hint="eastAsia"/>
          <w:color w:val="000000"/>
          <w:sz w:val="40"/>
        </w:rPr>
        <w:t>年度</w:t>
      </w:r>
    </w:p>
    <w:p w:rsidR="005B51C9" w:rsidRPr="002D69F8" w:rsidRDefault="005B51C9" w:rsidP="00320AA7">
      <w:pPr>
        <w:jc w:val="center"/>
        <w:rPr>
          <w:rFonts w:eastAsia="全真特明體"/>
          <w:color w:val="000000"/>
          <w:sz w:val="40"/>
        </w:rPr>
      </w:pPr>
      <w:r w:rsidRPr="002D69F8">
        <w:rPr>
          <w:rFonts w:eastAsia="全真特明體"/>
          <w:color w:val="000000"/>
          <w:sz w:val="40"/>
        </w:rPr>
        <w:t>C</w:t>
      </w:r>
      <w:r w:rsidRPr="002D69F8">
        <w:rPr>
          <w:rFonts w:eastAsia="全真特明體" w:hint="eastAsia"/>
          <w:color w:val="000000"/>
          <w:sz w:val="40"/>
        </w:rPr>
        <w:t>級游泳裁判講習會課程（附件二）</w:t>
      </w:r>
    </w:p>
    <w:p w:rsidR="005B51C9" w:rsidRPr="00CB721C" w:rsidRDefault="005B51C9" w:rsidP="00320AA7">
      <w:pPr>
        <w:jc w:val="center"/>
        <w:rPr>
          <w:rFonts w:eastAsia="全真特明體"/>
          <w:b/>
          <w:color w:val="0000FF"/>
        </w:rPr>
      </w:pPr>
    </w:p>
    <w:tbl>
      <w:tblPr>
        <w:tblW w:w="0" w:type="auto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40"/>
        <w:gridCol w:w="2340"/>
        <w:gridCol w:w="2340"/>
        <w:gridCol w:w="2340"/>
      </w:tblGrid>
      <w:tr w:rsidR="005B51C9" w:rsidRPr="002212B0" w:rsidTr="00320AA7">
        <w:trPr>
          <w:cantSplit/>
          <w:trHeight w:val="1130"/>
        </w:trPr>
        <w:tc>
          <w:tcPr>
            <w:tcW w:w="2340" w:type="dxa"/>
            <w:tcBorders>
              <w:top w:val="single" w:sz="12" w:space="0" w:color="auto"/>
            </w:tcBorders>
          </w:tcPr>
          <w:p w:rsidR="005B51C9" w:rsidRPr="0059178F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日期課程</w:t>
            </w:r>
          </w:p>
          <w:p w:rsidR="005B51C9" w:rsidRPr="0059178F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</w:p>
          <w:p w:rsidR="005B51C9" w:rsidRPr="0059178F" w:rsidRDefault="005B51C9" w:rsidP="00320AA7">
            <w:pPr>
              <w:spacing w:line="400" w:lineRule="exact"/>
              <w:ind w:firstLineChars="500" w:firstLine="1400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時間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9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9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27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星期五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9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9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28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星期六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9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9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29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星期日</w:t>
            </w: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08:00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報到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>&amp;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始業式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姿勢檢查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09:00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協會組織概況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姿勢檢查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10:00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裁判概論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（裁判職責）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轉身檢查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11:00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裁判判例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（裁判分析）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轉身檢查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裁判實習、示範</w:t>
            </w:r>
          </w:p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分組實習</w:t>
            </w:r>
          </w:p>
        </w:tc>
      </w:tr>
      <w:tr w:rsidR="005B51C9" w:rsidRPr="002212B0" w:rsidTr="00320AA7">
        <w:trPr>
          <w:cantSplit/>
          <w:trHeight w:val="567"/>
        </w:trPr>
        <w:tc>
          <w:tcPr>
            <w:tcW w:w="9360" w:type="dxa"/>
            <w:gridSpan w:val="4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午　　餐　　休　　息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13:00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裁判長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終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點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學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測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14:00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發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令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編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配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術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測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15:00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電動計時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紀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錄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綜合檢討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16:00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電動計時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檢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錄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綜合檢討</w:t>
            </w:r>
          </w:p>
        </w:tc>
      </w:tr>
      <w:tr w:rsidR="005B51C9" w:rsidRPr="002212B0" w:rsidTr="00CB721C">
        <w:trPr>
          <w:cantSplit/>
          <w:trHeight w:val="1039"/>
        </w:trPr>
        <w:tc>
          <w:tcPr>
            <w:tcW w:w="2340" w:type="dxa"/>
            <w:tcBorders>
              <w:bottom w:val="single" w:sz="12" w:space="0" w:color="auto"/>
            </w:tcBorders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17:00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17:50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計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時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（記錄方法）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告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（裁判技術）</w:t>
            </w:r>
          </w:p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B721C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</w:tbl>
    <w:p w:rsidR="005B51C9" w:rsidRPr="0059178F" w:rsidRDefault="005B51C9" w:rsidP="00320AA7">
      <w:pPr>
        <w:spacing w:line="400" w:lineRule="exact"/>
        <w:rPr>
          <w:rFonts w:eastAsia="文鼎中楷"/>
          <w:color w:val="000000"/>
        </w:rPr>
      </w:pPr>
      <w:r w:rsidRPr="0059178F">
        <w:rPr>
          <w:rFonts w:eastAsia="文鼎中楷" w:hint="eastAsia"/>
          <w:color w:val="000000"/>
        </w:rPr>
        <w:t>備註：如曠課一節或筆試不合格＆裁判實習不參加者，一律不發證。</w:t>
      </w:r>
    </w:p>
    <w:p w:rsidR="005B51C9" w:rsidRPr="0059178F" w:rsidRDefault="005B51C9" w:rsidP="0030398B">
      <w:pPr>
        <w:rPr>
          <w:color w:val="000000"/>
          <w:shd w:val="pct15" w:color="auto" w:fill="FFFFFF"/>
        </w:rPr>
      </w:pP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</w:pP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中華民國大專院校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102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年度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 xml:space="preserve"> C </w:t>
      </w:r>
      <w:r>
        <w:rPr>
          <w:rFonts w:ascii="新細明體" w:hAnsi="新細明體" w:cs="DFKaiShu-SB-Estd-BF" w:hint="eastAsia"/>
          <w:color w:val="000000"/>
          <w:kern w:val="0"/>
          <w:sz w:val="36"/>
          <w:szCs w:val="36"/>
        </w:rPr>
        <w:t>級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游泳教</w:t>
      </w:r>
      <w:r w:rsidRPr="0059178F">
        <w:rPr>
          <w:rFonts w:ascii="Heiti TC Light" w:eastAsia="Times New Roman" w:hAnsi="新細明體" w:cs="新細明體"/>
          <w:color w:val="000000"/>
          <w:kern w:val="0"/>
          <w:sz w:val="36"/>
          <w:szCs w:val="36"/>
        </w:rPr>
        <w:t>練</w:t>
      </w:r>
      <w:r w:rsidRPr="0059178F">
        <w:rPr>
          <w:rFonts w:ascii="Heiti TC Light" w:eastAsia="Times New Roman" w:hAnsi="黑体" w:cs="DFKaiShu-SB-Estd-BF"/>
          <w:color w:val="000000"/>
          <w:kern w:val="0"/>
          <w:sz w:val="36"/>
          <w:szCs w:val="36"/>
        </w:rPr>
        <w:t>講習會實施辦法</w:t>
      </w:r>
    </w:p>
    <w:p w:rsidR="005B51C9" w:rsidRPr="0059178F" w:rsidRDefault="005B51C9" w:rsidP="00320AA7">
      <w:pPr>
        <w:autoSpaceDE w:val="0"/>
        <w:autoSpaceDN w:val="0"/>
        <w:adjustRightInd w:val="0"/>
        <w:jc w:val="center"/>
        <w:rPr>
          <w:rFonts w:ascii="Heiti TC Light" w:eastAsia="Times New Roman" w:hAnsi="黑体" w:cs="DFKaiShu-SB-Estd-BF"/>
          <w:color w:val="000000"/>
          <w:kern w:val="0"/>
          <w:sz w:val="22"/>
          <w:szCs w:val="22"/>
        </w:rPr>
      </w:pP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一、依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據：教育部體育署</w:t>
      </w:r>
      <w:r w:rsidRPr="0059178F">
        <w:rPr>
          <w:rFonts w:ascii="Heiti TC Light" w:eastAsia="Times New Roman" w:hAnsi="黑体"/>
          <w:color w:val="000000"/>
        </w:rPr>
        <w:t>102</w:t>
      </w:r>
      <w:r w:rsidRPr="0059178F">
        <w:rPr>
          <w:rFonts w:ascii="Heiti TC Light" w:eastAsia="Times New Roman" w:hAnsi="黑体"/>
          <w:color w:val="000000"/>
        </w:rPr>
        <w:t>年</w:t>
      </w:r>
      <w:r w:rsidRPr="0059178F">
        <w:rPr>
          <w:rFonts w:ascii="Heiti TC Light" w:eastAsia="Times New Roman" w:hAnsi="黑体"/>
          <w:color w:val="000000"/>
        </w:rPr>
        <w:t>3</w:t>
      </w:r>
      <w:r w:rsidRPr="0059178F">
        <w:rPr>
          <w:rFonts w:ascii="Heiti TC Light" w:eastAsia="Times New Roman" w:hAnsi="黑体"/>
          <w:color w:val="000000"/>
        </w:rPr>
        <w:t>月</w:t>
      </w:r>
      <w:r w:rsidRPr="0059178F">
        <w:rPr>
          <w:rFonts w:ascii="Heiti TC Light" w:eastAsia="Times New Roman" w:hAnsi="黑体"/>
          <w:color w:val="000000"/>
        </w:rPr>
        <w:t>28</w:t>
      </w:r>
      <w:r w:rsidRPr="0059178F">
        <w:rPr>
          <w:rFonts w:ascii="Heiti TC Light" w:eastAsia="Times New Roman" w:hAnsi="黑体"/>
          <w:color w:val="000000"/>
        </w:rPr>
        <w:t>日臺教體署學（三）字第</w:t>
      </w:r>
      <w:r w:rsidRPr="0059178F">
        <w:rPr>
          <w:rFonts w:ascii="Heiti TC Light" w:eastAsia="Times New Roman" w:hAnsi="黑体"/>
          <w:color w:val="000000"/>
        </w:rPr>
        <w:t>1020010000</w:t>
      </w:r>
      <w:r w:rsidRPr="0059178F">
        <w:rPr>
          <w:rFonts w:ascii="Heiti TC Light" w:eastAsia="Times New Roman" w:hAnsi="黑体"/>
          <w:color w:val="000000"/>
        </w:rPr>
        <w:t>號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函辦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二、目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的：為提倡推廣游泳運動，培養提升基層游泳教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專業知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識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及指導技能為目的。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三、指導單位：教育部體育署、中華民國體育運動總會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四、主辦單位：中華民國大專院校體育總會、中華民國游泳協會。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五、承辦單位：中華民國大專院校體育總會游泳委員會、</w:t>
      </w:r>
      <w:r>
        <w:rPr>
          <w:rFonts w:ascii="新細明體" w:hAnsi="新細明體" w:cs="DFKaiShu-SB-Estd-BF" w:hint="eastAsia"/>
          <w:color w:val="000000"/>
          <w:kern w:val="0"/>
        </w:rPr>
        <w:t>輔仁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大學</w:t>
      </w:r>
    </w:p>
    <w:p w:rsidR="005B51C9" w:rsidRPr="0059178F" w:rsidRDefault="005B51C9" w:rsidP="00320AA7">
      <w:pPr>
        <w:adjustRightInd w:val="0"/>
        <w:snapToGrid w:val="0"/>
        <w:spacing w:line="360" w:lineRule="auto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新細明體" w:cs="新細明體"/>
          <w:color w:val="000000"/>
          <w:kern w:val="0"/>
        </w:rPr>
        <w:t>六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、</w:t>
      </w:r>
      <w:r>
        <w:rPr>
          <w:rFonts w:ascii="Heiti TC Light" w:eastAsia="Times New Roman" w:hAnsi="黑体" w:cs="DFKaiShu-SB-Estd-BF"/>
          <w:color w:val="000000"/>
          <w:kern w:val="0"/>
        </w:rPr>
        <w:t>報名日期：</w:t>
      </w:r>
      <w:r w:rsidRPr="0059178F">
        <w:rPr>
          <w:rFonts w:ascii="Heiti TC Light" w:eastAsia="Times New Roman" w:hAnsi="黑体"/>
          <w:b/>
          <w:color w:val="000000"/>
        </w:rPr>
        <w:t>即日起至</w:t>
      </w:r>
      <w:r w:rsidRPr="0059178F">
        <w:rPr>
          <w:rFonts w:ascii="Heiti TC Light" w:eastAsia="Times New Roman" w:hAnsi="黑体"/>
          <w:b/>
          <w:color w:val="000000"/>
        </w:rPr>
        <w:t>102</w:t>
      </w:r>
      <w:r w:rsidRPr="0059178F">
        <w:rPr>
          <w:rFonts w:ascii="Heiti TC Light" w:eastAsia="Times New Roman" w:hAnsi="黑体"/>
          <w:b/>
          <w:color w:val="000000"/>
        </w:rPr>
        <w:t>年</w:t>
      </w:r>
      <w:r w:rsidRPr="0059178F">
        <w:rPr>
          <w:rFonts w:ascii="Heiti TC Light" w:eastAsia="Times New Roman" w:hAnsi="黑体"/>
          <w:b/>
          <w:color w:val="000000"/>
        </w:rPr>
        <w:t>9</w:t>
      </w:r>
      <w:r w:rsidRPr="0059178F">
        <w:rPr>
          <w:rFonts w:ascii="Heiti TC Light" w:eastAsia="Times New Roman" w:hAnsi="黑体"/>
          <w:b/>
          <w:color w:val="000000"/>
        </w:rPr>
        <w:t>月</w:t>
      </w:r>
      <w:r w:rsidRPr="0059178F">
        <w:rPr>
          <w:rFonts w:ascii="Heiti TC Light" w:eastAsia="Times New Roman" w:hAnsi="黑体"/>
          <w:b/>
          <w:color w:val="000000"/>
        </w:rPr>
        <w:t>20</w:t>
      </w:r>
      <w:r w:rsidRPr="0059178F">
        <w:rPr>
          <w:rFonts w:ascii="Heiti TC Light" w:eastAsia="Times New Roman" w:hAnsi="黑体"/>
          <w:b/>
          <w:color w:val="000000"/>
        </w:rPr>
        <w:t>日</w:t>
      </w:r>
      <w:r w:rsidRPr="0059178F">
        <w:rPr>
          <w:rFonts w:ascii="標楷體" w:eastAsia="標楷體" w:hAnsi="標楷體" w:hint="eastAsia"/>
          <w:color w:val="000000"/>
        </w:rPr>
        <w:t>以郵戳為憑。電子檔</w:t>
      </w:r>
      <w:r w:rsidRPr="0059178F">
        <w:rPr>
          <w:rFonts w:ascii="標楷體" w:eastAsia="標楷體" w:hAnsi="標楷體"/>
          <w:color w:val="000000"/>
        </w:rPr>
        <w:t>102</w:t>
      </w:r>
      <w:r w:rsidRPr="0059178F">
        <w:rPr>
          <w:rFonts w:ascii="標楷體" w:eastAsia="標楷體" w:hAnsi="標楷體" w:hint="eastAsia"/>
          <w:color w:val="000000"/>
        </w:rPr>
        <w:t>年</w:t>
      </w:r>
      <w:r w:rsidRPr="0059178F">
        <w:rPr>
          <w:rFonts w:ascii="標楷體" w:eastAsia="標楷體" w:hAnsi="標楷體"/>
          <w:color w:val="000000"/>
        </w:rPr>
        <w:t>9</w:t>
      </w:r>
      <w:r w:rsidRPr="0059178F">
        <w:rPr>
          <w:rFonts w:ascii="標楷體" w:eastAsia="標楷體" w:hAnsi="標楷體" w:hint="eastAsia"/>
          <w:color w:val="000000"/>
        </w:rPr>
        <w:t>月</w:t>
      </w:r>
      <w:r w:rsidRPr="0059178F">
        <w:rPr>
          <w:rFonts w:ascii="標楷體" w:eastAsia="標楷體" w:hAnsi="標楷體"/>
          <w:color w:val="000000"/>
        </w:rPr>
        <w:t>20</w:t>
      </w:r>
      <w:r w:rsidRPr="0059178F">
        <w:rPr>
          <w:rFonts w:ascii="標楷體" w:eastAsia="標楷體" w:hAnsi="標楷體" w:hint="eastAsia"/>
          <w:color w:val="000000"/>
        </w:rPr>
        <w:t>日凌晨</w:t>
      </w:r>
      <w:r w:rsidRPr="0059178F">
        <w:rPr>
          <w:rFonts w:ascii="標楷體" w:eastAsia="標楷體" w:hAnsi="標楷體"/>
          <w:color w:val="000000"/>
        </w:rPr>
        <w:t>12:00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新細明體" w:cs="新細明體"/>
          <w:color w:val="000000"/>
          <w:kern w:val="0"/>
        </w:rPr>
        <w:t>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、</w:t>
      </w:r>
      <w:r>
        <w:rPr>
          <w:rFonts w:ascii="Heiti TC Light" w:eastAsia="Times New Roman" w:hAnsi="黑体" w:cs="DFKaiShu-SB-Estd-BF"/>
          <w:color w:val="000000"/>
          <w:kern w:val="0"/>
        </w:rPr>
        <w:t>講習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日期：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102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10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月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11-13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日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(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週五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~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週日共計三天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)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八、地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點：</w:t>
      </w:r>
      <w:r>
        <w:rPr>
          <w:rFonts w:ascii="新細明體" w:hAnsi="新細明體" w:cs="DFKaiShu-SB-Estd-BF" w:hint="eastAsia"/>
          <w:color w:val="000000"/>
          <w:kern w:val="0"/>
        </w:rPr>
        <w:t>輔仁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大學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(</w:t>
      </w:r>
      <w:r>
        <w:rPr>
          <w:rFonts w:ascii="新細明體" w:hAnsi="新細明體" w:cs="DFKaiShu-SB-Estd-BF"/>
          <w:color w:val="000000"/>
          <w:kern w:val="0"/>
        </w:rPr>
        <w:t>242</w:t>
      </w:r>
      <w:r>
        <w:rPr>
          <w:rFonts w:ascii="新細明體" w:hAnsi="新細明體" w:cs="DFKaiShu-SB-Estd-BF" w:hint="eastAsia"/>
          <w:color w:val="000000"/>
          <w:kern w:val="0"/>
        </w:rPr>
        <w:t>新北市新莊區中正路</w:t>
      </w:r>
      <w:r>
        <w:rPr>
          <w:rFonts w:ascii="新細明體" w:hAnsi="新細明體" w:cs="DFKaiShu-SB-Estd-BF"/>
          <w:color w:val="000000"/>
          <w:kern w:val="0"/>
        </w:rPr>
        <w:t>510</w:t>
      </w:r>
      <w:r>
        <w:rPr>
          <w:rFonts w:ascii="新細明體" w:hAnsi="新細明體" w:cs="DFKaiShu-SB-Estd-BF" w:hint="eastAsia"/>
          <w:color w:val="000000"/>
          <w:kern w:val="0"/>
        </w:rPr>
        <w:t>號積健樓</w:t>
      </w:r>
      <w:r>
        <w:rPr>
          <w:rFonts w:ascii="新細明體" w:hAnsi="新細明體" w:cs="DFKaiShu-SB-Estd-BF"/>
          <w:color w:val="000000"/>
          <w:kern w:val="0"/>
        </w:rPr>
        <w:t>211</w:t>
      </w:r>
      <w:r>
        <w:rPr>
          <w:rFonts w:ascii="新細明體" w:hAnsi="新細明體" w:cs="DFKaiShu-SB-Estd-BF" w:hint="eastAsia"/>
          <w:color w:val="000000"/>
          <w:kern w:val="0"/>
        </w:rPr>
        <w:t>教室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)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九、報名資格：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1.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對游泳運動有興趣之教師及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年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滿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20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歲以上者，均可報名。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/>
          <w:b/>
          <w:bCs/>
          <w:i/>
          <w:color w:val="00000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     </w:t>
      </w:r>
      <w:r>
        <w:rPr>
          <w:rFonts w:ascii="新細明體" w:hAnsi="新細明體" w:cs="DFKaiShu-SB-Estd-BF"/>
          <w:color w:val="000000"/>
          <w:kern w:val="0"/>
        </w:rPr>
        <w:t xml:space="preserve">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</w:t>
      </w:r>
      <w:r w:rsidRPr="0059178F">
        <w:rPr>
          <w:rFonts w:ascii="Heiti TC Light" w:eastAsia="Times New Roman" w:hAnsi="黑体" w:cs="DFKaiShu-SB-Estd-BF"/>
          <w:i/>
          <w:color w:val="000000"/>
          <w:kern w:val="0"/>
        </w:rPr>
        <w:t>2.</w:t>
      </w:r>
      <w:r w:rsidRPr="00CB721C">
        <w:rPr>
          <w:rFonts w:ascii="Heiti TC Light" w:eastAsia="Times New Roman" w:hAnsi="黑体"/>
          <w:b/>
          <w:bCs/>
          <w:i/>
          <w:color w:val="FF0000"/>
        </w:rPr>
        <w:t xml:space="preserve"> </w:t>
      </w:r>
      <w:r w:rsidRPr="002D69F8">
        <w:rPr>
          <w:rFonts w:ascii="Heiti TC Light" w:eastAsia="Times New Roman" w:hAnsi="黑体"/>
          <w:b/>
          <w:bCs/>
          <w:i/>
          <w:color w:val="000000"/>
        </w:rPr>
        <w:t>需</w:t>
      </w:r>
      <w:r w:rsidRPr="002D69F8">
        <w:rPr>
          <w:rFonts w:ascii="新細明體" w:hAnsi="新細明體" w:hint="eastAsia"/>
          <w:b/>
          <w:bCs/>
          <w:i/>
          <w:color w:val="000000"/>
        </w:rPr>
        <w:t>持有</w:t>
      </w:r>
      <w:r w:rsidRPr="002D69F8">
        <w:rPr>
          <w:rFonts w:ascii="Heiti TC Light" w:eastAsia="Times New Roman" w:hAnsi="黑体"/>
          <w:b/>
          <w:bCs/>
          <w:i/>
          <w:color w:val="000000"/>
        </w:rPr>
        <w:t>中華民國游泳協會頒發</w:t>
      </w:r>
      <w:r w:rsidRPr="002D69F8">
        <w:rPr>
          <w:rFonts w:ascii="Heiti TC Light" w:eastAsia="Times New Roman" w:hAnsi="黑体"/>
          <w:b/>
          <w:bCs/>
          <w:i/>
          <w:color w:val="000000"/>
        </w:rPr>
        <w:t>C</w:t>
      </w:r>
      <w:r w:rsidRPr="002D69F8">
        <w:rPr>
          <w:rFonts w:ascii="Heiti TC Light" w:eastAsia="Times New Roman" w:hAnsi="黑体"/>
          <w:b/>
          <w:bCs/>
          <w:i/>
          <w:color w:val="000000"/>
        </w:rPr>
        <w:t>級游泳裁判證</w:t>
      </w:r>
      <w:r w:rsidRPr="0059178F">
        <w:rPr>
          <w:rFonts w:ascii="Heiti TC Light" w:eastAsia="Times New Roman" w:hAnsi="黑体"/>
          <w:b/>
          <w:bCs/>
          <w:i/>
          <w:color w:val="000000"/>
        </w:rPr>
        <w:t>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/>
          <w:b/>
          <w:bCs/>
          <w:color w:val="000000"/>
        </w:rPr>
        <w:t xml:space="preserve">            </w:t>
      </w:r>
      <w:r>
        <w:rPr>
          <w:rFonts w:ascii="新細明體" w:hAnsi="新細明體"/>
          <w:b/>
          <w:bCs/>
          <w:color w:val="000000"/>
        </w:rPr>
        <w:t xml:space="preserve">  </w:t>
      </w:r>
      <w:r w:rsidRPr="0059178F">
        <w:rPr>
          <w:rFonts w:ascii="Heiti TC Light" w:eastAsia="Times New Roman" w:hAnsi="黑体"/>
          <w:b/>
          <w:bCs/>
          <w:color w:val="000000"/>
        </w:rPr>
        <w:t xml:space="preserve"> </w:t>
      </w:r>
      <w:r w:rsidRPr="0059178F">
        <w:rPr>
          <w:rFonts w:ascii="Heiti TC Light" w:eastAsia="Times New Roman" w:hAnsi="黑体"/>
          <w:color w:val="000000"/>
        </w:rPr>
        <w:t>3.</w:t>
      </w:r>
      <w:r w:rsidRPr="0059178F">
        <w:rPr>
          <w:rFonts w:ascii="Heiti TC Light" w:eastAsia="Times New Roman" w:hAnsi="黑体"/>
          <w:color w:val="000000"/>
        </w:rPr>
        <w:t>能游仰、蛙、蝶、捷式</w:t>
      </w:r>
      <w:r w:rsidRPr="0059178F">
        <w:rPr>
          <w:rFonts w:ascii="Heiti TC Light" w:eastAsia="Times New Roman" w:hAnsi="黑体"/>
          <w:color w:val="000000"/>
        </w:rPr>
        <w:t>25</w:t>
      </w:r>
      <w:r w:rsidRPr="0059178F">
        <w:rPr>
          <w:rFonts w:ascii="Heiti TC Light" w:eastAsia="Times New Roman" w:hAnsi="黑体"/>
          <w:color w:val="000000"/>
        </w:rPr>
        <w:t>公尺兩式者。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十、報名手續：</w:t>
      </w:r>
    </w:p>
    <w:p w:rsidR="005B51C9" w:rsidRPr="0059178F" w:rsidRDefault="005B51C9" w:rsidP="00320AA7">
      <w:pPr>
        <w:autoSpaceDE w:val="0"/>
        <w:autoSpaceDN w:val="0"/>
        <w:adjustRightInd w:val="0"/>
        <w:ind w:firstLineChars="350" w:firstLine="84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Chars="480" w:left="1152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 xml:space="preserve">  1</w:t>
      </w:r>
      <w:r w:rsidRPr="0059178F">
        <w:rPr>
          <w:rFonts w:ascii="Heiti TC Light" w:eastAsia="Times New Roman" w:hAnsi="黑体"/>
          <w:b/>
          <w:color w:val="000000"/>
        </w:rPr>
        <w:t xml:space="preserve">. </w:t>
      </w:r>
      <w:r w:rsidRPr="0059178F">
        <w:rPr>
          <w:rFonts w:ascii="Heiti TC Light" w:eastAsia="Times New Roman" w:hAnsi="黑体"/>
          <w:b/>
          <w:i/>
          <w:color w:val="000000"/>
        </w:rPr>
        <w:t>將報名表及劃撥收據影本以掛號方式逕寄</w:t>
      </w:r>
      <w:r w:rsidRPr="0059178F">
        <w:rPr>
          <w:rFonts w:ascii="Heiti TC Light" w:eastAsia="Times New Roman" w:hAnsi="黑体"/>
          <w:b/>
          <w:color w:val="000000"/>
        </w:rPr>
        <w:t>【臺北市士林區忠誠路二段</w:t>
      </w:r>
      <w:r w:rsidRPr="0059178F">
        <w:rPr>
          <w:rFonts w:ascii="Heiti TC Light" w:eastAsia="Times New Roman" w:hAnsi="黑体"/>
          <w:b/>
          <w:color w:val="000000"/>
        </w:rPr>
        <w:t xml:space="preserve">101   </w:t>
      </w:r>
      <w:r w:rsidRPr="0059178F">
        <w:rPr>
          <w:rFonts w:ascii="Heiti TC Light" w:eastAsia="Times New Roman" w:hAnsi="黑体"/>
          <w:b/>
          <w:color w:val="000000"/>
        </w:rPr>
        <w:t>號，台北市立大學體育學院</w:t>
      </w:r>
      <w:r w:rsidRPr="0059178F">
        <w:rPr>
          <w:rFonts w:ascii="Heiti TC Light" w:eastAsia="Times New Roman" w:hAnsi="黑体"/>
          <w:b/>
          <w:color w:val="000000"/>
        </w:rPr>
        <w:t xml:space="preserve"> </w:t>
      </w:r>
      <w:r w:rsidRPr="0059178F">
        <w:rPr>
          <w:rFonts w:ascii="Heiti TC Light" w:eastAsia="Times New Roman" w:hAnsi="黑体"/>
          <w:b/>
          <w:color w:val="000000"/>
        </w:rPr>
        <w:t>運動科學研究所</w:t>
      </w:r>
      <w:r w:rsidRPr="0059178F">
        <w:rPr>
          <w:rFonts w:ascii="Heiti TC Light" w:eastAsia="Times New Roman" w:hAnsi="黑体"/>
          <w:b/>
          <w:color w:val="000000"/>
        </w:rPr>
        <w:t xml:space="preserve"> </w:t>
      </w:r>
      <w:r w:rsidRPr="0059178F">
        <w:rPr>
          <w:rFonts w:ascii="Heiti TC Light" w:eastAsia="Times New Roman" w:hAnsi="黑体"/>
          <w:b/>
          <w:color w:val="000000"/>
        </w:rPr>
        <w:t>林函穎小姐收】，</w:t>
      </w:r>
      <w:r w:rsidRPr="0059178F">
        <w:rPr>
          <w:rFonts w:ascii="Heiti TC Light" w:eastAsia="Times New Roman" w:hAnsi="黑体"/>
          <w:b/>
          <w:i/>
          <w:color w:val="000000"/>
        </w:rPr>
        <w:t>並將電子黨報名表寄至</w:t>
      </w:r>
      <w:r w:rsidRPr="0059178F">
        <w:rPr>
          <w:rFonts w:ascii="Yuppy TC Regular" w:hAnsi="Yuppy TC Regular" w:cs="Yuppy TC Regular" w:hint="eastAsia"/>
          <w:b/>
          <w:i/>
          <w:color w:val="000000"/>
        </w:rPr>
        <w:t>ctusfswim@gmail.com</w:t>
      </w:r>
      <w:r w:rsidRPr="0059178F">
        <w:rPr>
          <w:rFonts w:ascii="Heiti TC Light" w:eastAsia="Times New Roman" w:hAnsi="黑体"/>
          <w:b/>
          <w:color w:val="000000"/>
        </w:rPr>
        <w:t>報名費未繳交者視同未報名。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Chars="600" w:left="1800" w:hangingChars="150" w:hanging="360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>2.</w:t>
      </w:r>
      <w:r w:rsidRPr="0059178F">
        <w:rPr>
          <w:rFonts w:ascii="Heiti TC Light" w:eastAsia="Times New Roman" w:hAnsi="黑体"/>
          <w:color w:val="000000"/>
        </w:rPr>
        <w:t>報名表（如附件一）：浮貼</w:t>
      </w:r>
      <w:r w:rsidRPr="0059178F">
        <w:rPr>
          <w:rFonts w:ascii="Heiti TC Light" w:eastAsia="Times New Roman" w:hAnsi="黑体"/>
          <w:color w:val="000000"/>
        </w:rPr>
        <w:t>2</w:t>
      </w:r>
      <w:r w:rsidRPr="0059178F">
        <w:rPr>
          <w:rFonts w:ascii="Heiti TC Light" w:eastAsia="Times New Roman" w:hAnsi="黑体"/>
          <w:color w:val="000000"/>
        </w:rPr>
        <w:t>吋半身照片</w:t>
      </w:r>
      <w:r w:rsidRPr="0059178F">
        <w:rPr>
          <w:rFonts w:ascii="Heiti TC Light" w:eastAsia="Times New Roman" w:hAnsi="黑体"/>
          <w:color w:val="000000"/>
          <w:u w:val="single"/>
        </w:rPr>
        <w:t>2</w:t>
      </w:r>
      <w:r w:rsidRPr="0059178F">
        <w:rPr>
          <w:rFonts w:ascii="Heiti TC Light" w:eastAsia="Times New Roman" w:hAnsi="黑体"/>
          <w:color w:val="000000"/>
          <w:u w:val="single"/>
        </w:rPr>
        <w:t>張</w:t>
      </w:r>
      <w:r w:rsidRPr="0059178F">
        <w:rPr>
          <w:rFonts w:ascii="Heiti TC Light" w:eastAsia="Times New Roman" w:hAnsi="黑体"/>
          <w:color w:val="000000"/>
        </w:rPr>
        <w:t>，附</w:t>
      </w:r>
      <w:r w:rsidRPr="0059178F">
        <w:rPr>
          <w:rFonts w:ascii="Heiti TC Light" w:eastAsia="Times New Roman" w:hAnsi="黑体"/>
          <w:color w:val="000000"/>
          <w:u w:val="single"/>
        </w:rPr>
        <w:t>身分證</w:t>
      </w:r>
      <w:r w:rsidRPr="0059178F">
        <w:rPr>
          <w:rFonts w:ascii="Heiti TC Light" w:eastAsia="Times New Roman" w:hAnsi="黑体"/>
          <w:color w:val="000000"/>
        </w:rPr>
        <w:t>、</w:t>
      </w:r>
      <w:r w:rsidRPr="0059178F">
        <w:rPr>
          <w:rFonts w:ascii="Heiti TC Light" w:eastAsia="Times New Roman" w:hAnsi="黑体"/>
          <w:color w:val="000000"/>
          <w:u w:val="single"/>
        </w:rPr>
        <w:t>裁判證</w:t>
      </w:r>
      <w:r w:rsidRPr="0059178F">
        <w:rPr>
          <w:rFonts w:ascii="Heiti TC Light" w:eastAsia="Times New Roman" w:hAnsi="黑体"/>
          <w:color w:val="000000"/>
        </w:rPr>
        <w:t>正反面影本一份（黏貼於報名表上）。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Chars="325" w:left="780" w:firstLineChars="275" w:firstLine="660"/>
        <w:rPr>
          <w:rFonts w:ascii="Heiti TC Light" w:eastAsia="Times New Roman" w:hAnsi="黑体"/>
          <w:color w:val="000000"/>
          <w:lang w:val="es-ES"/>
        </w:rPr>
      </w:pPr>
      <w:r w:rsidRPr="0059178F">
        <w:rPr>
          <w:rFonts w:ascii="Heiti TC Light" w:eastAsia="Times New Roman" w:hAnsi="黑体"/>
          <w:color w:val="000000"/>
        </w:rPr>
        <w:t>3.</w:t>
      </w:r>
      <w:r w:rsidRPr="0059178F">
        <w:rPr>
          <w:rFonts w:ascii="Heiti TC Light" w:eastAsia="Times New Roman" w:hAnsi="黑体"/>
          <w:color w:val="000000"/>
        </w:rPr>
        <w:t>報名費：新台幣</w:t>
      </w:r>
      <w:r w:rsidRPr="0059178F">
        <w:rPr>
          <w:rFonts w:ascii="Heiti TC Light" w:eastAsia="Times New Roman" w:hAnsi="黑体"/>
          <w:color w:val="000000"/>
        </w:rPr>
        <w:t>3500</w:t>
      </w:r>
      <w:r w:rsidRPr="0059178F">
        <w:rPr>
          <w:rFonts w:ascii="Heiti TC Light" w:eastAsia="Times New Roman" w:hAnsi="黑体" w:cs="新細明體"/>
          <w:color w:val="000000"/>
        </w:rPr>
        <w:t>元</w:t>
      </w:r>
      <w:r w:rsidRPr="0059178F">
        <w:rPr>
          <w:rFonts w:ascii="Heiti TC Light" w:eastAsia="Times New Roman" w:hAnsi="黑体"/>
          <w:color w:val="000000"/>
        </w:rPr>
        <w:t>整，請以郵政劃撥方式繳交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Chars="325" w:left="780" w:firstLineChars="400" w:firstLine="960"/>
        <w:rPr>
          <w:rFonts w:ascii="Heiti TC Light" w:eastAsia="Times New Roman" w:hAnsi="黑体"/>
          <w:color w:val="000000"/>
        </w:rPr>
      </w:pPr>
      <w:r w:rsidRPr="0059178F">
        <w:rPr>
          <w:rFonts w:ascii="Heiti TC Light" w:eastAsia="Times New Roman" w:hAnsi="黑体"/>
          <w:color w:val="000000"/>
        </w:rPr>
        <w:t>【劃撥帳號：</w:t>
      </w:r>
      <w:r w:rsidRPr="0059178F">
        <w:rPr>
          <w:rFonts w:ascii="Heiti TC Light" w:eastAsia="Times New Roman" w:hAnsi="黑体"/>
          <w:color w:val="000000"/>
        </w:rPr>
        <w:t>19939626</w:t>
      </w:r>
      <w:r w:rsidRPr="0059178F">
        <w:rPr>
          <w:rFonts w:ascii="Heiti TC Light" w:eastAsia="Times New Roman" w:hAnsi="黑体"/>
          <w:color w:val="000000"/>
        </w:rPr>
        <w:t>；</w:t>
      </w:r>
      <w:r w:rsidRPr="0059178F">
        <w:rPr>
          <w:rFonts w:ascii="Heiti TC Light" w:eastAsia="Times New Roman" w:hAnsi="黑体"/>
          <w:bCs/>
          <w:color w:val="000000"/>
        </w:rPr>
        <w:t>戶名</w:t>
      </w:r>
      <w:r w:rsidRPr="0059178F">
        <w:rPr>
          <w:rFonts w:ascii="Heiti TC Light" w:eastAsia="Times New Roman" w:hAnsi="黑体"/>
          <w:color w:val="000000"/>
        </w:rPr>
        <w:t>：大專院校體育總會游泳委員會】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如有報名相關問題，請電洽中華民國大專院校體育總會游泳委員會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新細明體" w:cs="新細明體"/>
          <w:b/>
          <w:bCs/>
          <w:color w:val="000000"/>
          <w:kern w:val="0"/>
        </w:rPr>
      </w:pPr>
      <w:r w:rsidRPr="0059178F">
        <w:rPr>
          <w:rFonts w:ascii="Heiti TC Light" w:eastAsia="Times New Roman" w:hAnsi="黑体"/>
          <w:color w:val="000000"/>
        </w:rPr>
        <w:t>洽詢電話：</w:t>
      </w:r>
      <w:r w:rsidRPr="0059178F">
        <w:rPr>
          <w:rFonts w:ascii="Heiti TC Light" w:eastAsia="Times New Roman" w:hAnsi="黑体" w:cs="Times"/>
          <w:bCs/>
          <w:color w:val="000000"/>
          <w:kern w:val="0"/>
        </w:rPr>
        <w:t>02-87711486</w:t>
      </w:r>
      <w:smartTag w:uri="urn:schemas-microsoft-com:office:smarttags" w:element="PersonName">
        <w:r w:rsidRPr="0059178F">
          <w:rPr>
            <w:rFonts w:ascii="Heiti TC Light" w:eastAsia="Times New Roman" w:hAnsi="黑体" w:cs="新細明體"/>
            <w:bCs/>
            <w:color w:val="000000"/>
            <w:kern w:val="0"/>
          </w:rPr>
          <w:t>洪仲毅</w:t>
        </w:r>
      </w:smartTag>
      <w:r w:rsidRPr="0059178F">
        <w:rPr>
          <w:rFonts w:ascii="Heiti TC Light" w:eastAsia="Times New Roman" w:hAnsi="黑体" w:cs="新細明體"/>
          <w:bCs/>
          <w:color w:val="000000"/>
          <w:kern w:val="0"/>
        </w:rPr>
        <w:t>先生</w:t>
      </w:r>
      <w:r w:rsidRPr="0059178F">
        <w:rPr>
          <w:rFonts w:ascii="Heiti TC Light" w:eastAsia="Times New Roman" w:hAnsi="黑体" w:cs="新細明體"/>
          <w:bCs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新細明體"/>
          <w:bCs/>
          <w:color w:val="000000"/>
          <w:kern w:val="0"/>
        </w:rPr>
        <w:t>中華民國游泳協會</w:t>
      </w:r>
    </w:p>
    <w:p w:rsidR="005B51C9" w:rsidRPr="0059178F" w:rsidRDefault="005B51C9" w:rsidP="008919DB">
      <w:pPr>
        <w:adjustRightInd w:val="0"/>
        <w:snapToGrid w:val="0"/>
        <w:spacing w:line="360" w:lineRule="auto"/>
        <w:ind w:left="540" w:firstLineChars="375" w:firstLine="901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新細明體" w:cs="新細明體"/>
          <w:b/>
          <w:bCs/>
          <w:color w:val="000000"/>
          <w:kern w:val="0"/>
        </w:rPr>
        <w:t xml:space="preserve">        </w:t>
      </w:r>
      <w:r w:rsidRPr="0059178F">
        <w:rPr>
          <w:rFonts w:ascii="Heiti TC Light" w:eastAsia="Times New Roman" w:hAnsi="黑体"/>
          <w:color w:val="000000"/>
        </w:rPr>
        <w:t>0</w:t>
      </w:r>
      <w:r w:rsidRPr="0059178F">
        <w:rPr>
          <w:rFonts w:ascii="Heiti TC Light" w:eastAsia="Times New Roman" w:hAnsi="黑体" w:cs="Verdana"/>
          <w:color w:val="000000"/>
          <w:kern w:val="0"/>
        </w:rPr>
        <w:t>2-2871-8288</w:t>
      </w:r>
      <w:r w:rsidRPr="0059178F">
        <w:rPr>
          <w:rFonts w:ascii="Heiti TC Light" w:eastAsia="Times New Roman" w:hAnsi="黑体" w:cs="新細明體"/>
          <w:color w:val="000000"/>
          <w:kern w:val="0"/>
        </w:rPr>
        <w:t>轉</w:t>
      </w:r>
      <w:r w:rsidRPr="0059178F">
        <w:rPr>
          <w:rFonts w:ascii="Heiti TC Light" w:eastAsia="Times New Roman" w:hAnsi="黑体" w:cs="新細明體"/>
          <w:color w:val="000000"/>
          <w:kern w:val="0"/>
        </w:rPr>
        <w:t xml:space="preserve">5815 </w:t>
      </w:r>
      <w:r w:rsidRPr="0059178F">
        <w:rPr>
          <w:rFonts w:ascii="Heiti TC Light" w:eastAsia="Times New Roman" w:hAnsi="黑体" w:cs="新細明體"/>
          <w:color w:val="000000"/>
          <w:kern w:val="0"/>
        </w:rPr>
        <w:t>林函穎小姐</w:t>
      </w:r>
      <w:r w:rsidRPr="0059178F">
        <w:rPr>
          <w:rFonts w:ascii="Heiti TC Light" w:eastAsia="Times New Roman" w:hAnsi="黑体" w:cs="新細明體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新細明體"/>
          <w:color w:val="000000"/>
          <w:kern w:val="0"/>
        </w:rPr>
        <w:t>運動科學研究所心肺功能實驗室</w:t>
      </w:r>
    </w:p>
    <w:p w:rsidR="005B51C9" w:rsidRPr="0059178F" w:rsidRDefault="005B51C9" w:rsidP="00320AA7">
      <w:pPr>
        <w:adjustRightInd w:val="0"/>
        <w:snapToGrid w:val="0"/>
        <w:spacing w:line="360" w:lineRule="auto"/>
        <w:ind w:left="540" w:firstLineChars="375" w:firstLine="900"/>
        <w:rPr>
          <w:rFonts w:ascii="Heiti TC Light" w:eastAsia="Times New Roman" w:hAnsi="黑体" w:cs="新細明體"/>
          <w:color w:val="000000"/>
          <w:kern w:val="0"/>
        </w:rPr>
      </w:pPr>
      <w:r w:rsidRPr="0059178F">
        <w:rPr>
          <w:rFonts w:ascii="Heiti TC Light" w:eastAsia="Times New Roman" w:hAnsi="黑体"/>
          <w:color w:val="000000"/>
        </w:rPr>
        <w:t xml:space="preserve">          Email:ctusfswim@gmail.com</w:t>
      </w:r>
    </w:p>
    <w:p w:rsidR="005B51C9" w:rsidRDefault="005B51C9" w:rsidP="00320AA7">
      <w:pPr>
        <w:autoSpaceDE w:val="0"/>
        <w:autoSpaceDN w:val="0"/>
        <w:adjustRightInd w:val="0"/>
        <w:rPr>
          <w:rFonts w:ascii="Heiti TC Light" w:hAnsi="黑体" w:cs="DFKaiShu-SB-Estd-BF" w:hint="eastAsia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十ㄧ、講師簡介：授課講師聘請國內外具專項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理論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及實務專長之學者專家授課。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>
        <w:rPr>
          <w:rFonts w:ascii="Heiti TC Light" w:hAnsi="黑体" w:cs="DFKaiShu-SB-Estd-BF" w:hint="eastAsia"/>
          <w:color w:val="000000"/>
          <w:kern w:val="0"/>
        </w:rPr>
        <w:t xml:space="preserve">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授課內容：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(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請閱附件二）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附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則：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（一）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凡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加講習會學員缺課達四小時以上者，將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不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給予任何研習證明。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（二）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加學員經測驗合格者，報請中華民國游泳協會核發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C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級教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練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證。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加講習會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之學員差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旅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費請向原服務單位申請報支。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（三）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講習會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加學員所需之教材講義及午餐由承辦單位提供，其餘膳宿及交通自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理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，講習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 xml:space="preserve">       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會</w:t>
      </w:r>
      <w:r w:rsidRPr="0059178F">
        <w:rPr>
          <w:rFonts w:ascii="Heiti TC Light" w:eastAsia="Times New Roman" w:hAnsi="新細明體" w:cs="新細明體"/>
          <w:color w:val="000000"/>
          <w:kern w:val="0"/>
        </w:rPr>
        <w:t>參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加學員請</w:t>
      </w:r>
      <w:r w:rsidRPr="0059178F">
        <w:rPr>
          <w:rFonts w:ascii="Heiti TC Light" w:eastAsia="Times New Roman" w:hAnsi="黑体" w:cs="DFKaiShu-SB-Estd-BF"/>
          <w:b/>
          <w:i/>
          <w:color w:val="000000"/>
          <w:kern w:val="0"/>
        </w:rPr>
        <w:t>帶泳具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以方便測試。</w:t>
      </w:r>
    </w:p>
    <w:p w:rsidR="005B51C9" w:rsidRPr="0059178F" w:rsidRDefault="005B51C9" w:rsidP="00320AA7">
      <w:pPr>
        <w:autoSpaceDE w:val="0"/>
        <w:autoSpaceDN w:val="0"/>
        <w:adjustRightInd w:val="0"/>
        <w:rPr>
          <w:rFonts w:ascii="Heiti TC Light" w:eastAsia="Times New Roman" w:hAnsi="黑体" w:cs="DFKaiShu-SB-Estd-BF"/>
          <w:color w:val="000000"/>
          <w:kern w:val="0"/>
        </w:rPr>
      </w:pPr>
      <w:r w:rsidRPr="0059178F">
        <w:rPr>
          <w:rFonts w:ascii="Heiti TC Light" w:eastAsia="Times New Roman" w:hAnsi="黑体" w:cs="DFKaiShu-SB-Estd-BF"/>
          <w:color w:val="000000"/>
          <w:kern w:val="0"/>
        </w:rPr>
        <w:t>（四）</w:t>
      </w:r>
      <w:r w:rsidRPr="0059178F">
        <w:rPr>
          <w:rFonts w:ascii="Heiti TC Light" w:eastAsia="Times New Roman" w:hAnsi="黑体"/>
          <w:color w:val="000000"/>
        </w:rPr>
        <w:t>本辦法經中華民國游泳協會報請</w:t>
      </w:r>
      <w:r w:rsidRPr="0059178F">
        <w:rPr>
          <w:rFonts w:ascii="Heiti TC Light" w:eastAsia="Times New Roman" w:hAnsi="黑体"/>
          <w:bCs/>
          <w:color w:val="000000"/>
        </w:rPr>
        <w:t>中華民國體育運動總</w:t>
      </w:r>
      <w:r w:rsidRPr="0059178F">
        <w:rPr>
          <w:rFonts w:ascii="Heiti TC Light" w:eastAsia="Times New Roman" w:hAnsi="黑体"/>
          <w:color w:val="000000"/>
        </w:rPr>
        <w:t>會核定後實施</w:t>
      </w:r>
      <w:r w:rsidRPr="0059178F">
        <w:rPr>
          <w:rFonts w:ascii="Heiti TC Light" w:eastAsia="Times New Roman" w:hAnsi="黑体"/>
          <w:color w:val="000000"/>
        </w:rPr>
        <w:t>(</w:t>
      </w:r>
      <w:r w:rsidRPr="0059178F">
        <w:rPr>
          <w:rFonts w:ascii="Heiti TC Light" w:eastAsia="Times New Roman" w:hAnsi="黑体"/>
          <w:color w:val="000000"/>
        </w:rPr>
        <w:t>修正時亦同</w:t>
      </w:r>
      <w:r w:rsidRPr="0059178F">
        <w:rPr>
          <w:rFonts w:ascii="Heiti TC Light" w:eastAsia="Times New Roman" w:hAnsi="黑体"/>
          <w:color w:val="000000"/>
        </w:rPr>
        <w:t>)</w:t>
      </w:r>
      <w:r w:rsidRPr="0059178F">
        <w:rPr>
          <w:rFonts w:ascii="Heiti TC Light" w:eastAsia="Times New Roman" w:hAnsi="黑体" w:cs="DFKaiShu-SB-Estd-BF"/>
          <w:color w:val="000000"/>
          <w:kern w:val="0"/>
        </w:rPr>
        <w:t>。</w:t>
      </w:r>
    </w:p>
    <w:p w:rsidR="005B51C9" w:rsidRPr="002D69F8" w:rsidRDefault="005B51C9" w:rsidP="002D69F8">
      <w:pPr>
        <w:jc w:val="center"/>
        <w:rPr>
          <w:rFonts w:ascii="Heiti TC Light" w:eastAsia="Times New Roman"/>
          <w:color w:val="000000"/>
          <w:sz w:val="28"/>
          <w:szCs w:val="28"/>
        </w:rPr>
      </w:pPr>
      <w:r w:rsidRPr="002D69F8">
        <w:rPr>
          <w:rFonts w:ascii="Heiti TC Light" w:eastAsia="Times New Roman"/>
          <w:color w:val="000000"/>
          <w:sz w:val="28"/>
          <w:szCs w:val="28"/>
        </w:rPr>
        <w:t>中華民國體育大專院校游泳委員會</w:t>
      </w:r>
      <w:r w:rsidRPr="002D69F8">
        <w:rPr>
          <w:rFonts w:ascii="Heiti TC Light" w:eastAsia="Times New Roman" w:hAnsi="標楷體"/>
          <w:b/>
          <w:color w:val="000000"/>
          <w:sz w:val="28"/>
          <w:szCs w:val="28"/>
        </w:rPr>
        <w:t>102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年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C</w:t>
      </w:r>
      <w:r>
        <w:rPr>
          <w:rFonts w:ascii="Heiti TC Light" w:eastAsia="Times New Roman" w:hAnsi="標楷體"/>
          <w:b/>
          <w:bCs/>
          <w:color w:val="000000"/>
          <w:sz w:val="28"/>
          <w:szCs w:val="28"/>
        </w:rPr>
        <w:t>級游泳教練</w:t>
      </w:r>
      <w:r w:rsidRPr="002D69F8">
        <w:rPr>
          <w:rFonts w:ascii="Heiti TC Light" w:eastAsia="Times New Roman" w:hAnsi="標楷體"/>
          <w:b/>
          <w:bCs/>
          <w:color w:val="000000"/>
          <w:sz w:val="28"/>
          <w:szCs w:val="28"/>
        </w:rPr>
        <w:t>講習會</w:t>
      </w:r>
      <w:r w:rsidRPr="002D69F8">
        <w:rPr>
          <w:rFonts w:ascii="Heiti TC Light" w:eastAsia="Times New Roman"/>
          <w:b/>
          <w:color w:val="000000"/>
          <w:sz w:val="28"/>
          <w:szCs w:val="28"/>
        </w:rPr>
        <w:t>報名表（附件一）</w:t>
      </w:r>
    </w:p>
    <w:p w:rsidR="005B51C9" w:rsidRPr="0059178F" w:rsidRDefault="005B51C9" w:rsidP="00320AA7">
      <w:pPr>
        <w:jc w:val="center"/>
        <w:rPr>
          <w:b/>
          <w:color w:val="000000"/>
        </w:rPr>
      </w:pPr>
    </w:p>
    <w:tbl>
      <w:tblPr>
        <w:tblW w:w="9810" w:type="dxa"/>
        <w:jc w:val="center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99"/>
        <w:gridCol w:w="2930"/>
        <w:gridCol w:w="1080"/>
        <w:gridCol w:w="4201"/>
      </w:tblGrid>
      <w:tr w:rsidR="005B51C9" w:rsidRPr="002212B0" w:rsidTr="00320AA7">
        <w:trPr>
          <w:cantSplit/>
          <w:trHeight w:val="540"/>
          <w:jc w:val="center"/>
        </w:trPr>
        <w:tc>
          <w:tcPr>
            <w:tcW w:w="1599" w:type="dxa"/>
            <w:vMerge w:val="restart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姓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名</w:t>
            </w:r>
          </w:p>
        </w:tc>
        <w:tc>
          <w:tcPr>
            <w:tcW w:w="4010" w:type="dxa"/>
            <w:gridSpan w:val="2"/>
            <w:vMerge w:val="restart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 w:val="restart"/>
            <w:vAlign w:val="center"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-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）相片黏貼處</w:t>
            </w:r>
          </w:p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>(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背面請書寫姓名並浮貼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)</w:t>
            </w:r>
          </w:p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（繳交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>2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張）</w:t>
            </w:r>
          </w:p>
        </w:tc>
      </w:tr>
      <w:tr w:rsidR="005B51C9" w:rsidRPr="002212B0" w:rsidTr="00320AA7">
        <w:trPr>
          <w:cantSplit/>
          <w:trHeight w:val="663"/>
          <w:jc w:val="center"/>
        </w:trPr>
        <w:tc>
          <w:tcPr>
            <w:tcW w:w="1599" w:type="dxa"/>
            <w:vMerge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010" w:type="dxa"/>
            <w:gridSpan w:val="2"/>
            <w:vMerge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320AA7">
        <w:trPr>
          <w:cantSplit/>
          <w:trHeight w:val="943"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身份證字號</w:t>
            </w:r>
          </w:p>
        </w:tc>
        <w:tc>
          <w:tcPr>
            <w:tcW w:w="4010" w:type="dxa"/>
            <w:gridSpan w:val="2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 w:line="400" w:lineRule="exact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320AA7">
        <w:trPr>
          <w:cantSplit/>
          <w:trHeight w:val="1126"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出生年月日</w:t>
            </w:r>
          </w:p>
        </w:tc>
        <w:tc>
          <w:tcPr>
            <w:tcW w:w="4010" w:type="dxa"/>
            <w:gridSpan w:val="2"/>
            <w:vAlign w:val="center"/>
          </w:tcPr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年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月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（例：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8"/>
                <w:attr w:name="Year" w:val="1988"/>
              </w:smartTagP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年</w:t>
              </w: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月</w:t>
              </w:r>
              <w:r w:rsidRPr="002212B0">
                <w:rPr>
                  <w:rFonts w:ascii="標楷體" w:hAnsi="標楷體"/>
                  <w:bCs/>
                  <w:color w:val="000000"/>
                  <w:sz w:val="28"/>
                </w:rPr>
                <w:t>8</w:t>
              </w:r>
              <w:r w:rsidRPr="002212B0">
                <w:rPr>
                  <w:rFonts w:ascii="標楷體" w:hAnsi="標楷體" w:hint="eastAsia"/>
                  <w:bCs/>
                  <w:color w:val="000000"/>
                  <w:sz w:val="28"/>
                </w:rPr>
                <w:t>日</w:t>
              </w:r>
            </w:smartTag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）</w:t>
            </w:r>
          </w:p>
        </w:tc>
        <w:tc>
          <w:tcPr>
            <w:tcW w:w="4201" w:type="dxa"/>
            <w:vMerge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</w:tr>
      <w:tr w:rsidR="005B51C9" w:rsidRPr="002212B0" w:rsidTr="00320AA7">
        <w:trPr>
          <w:cantSplit/>
          <w:trHeight w:val="1320"/>
          <w:jc w:val="center"/>
        </w:trPr>
        <w:tc>
          <w:tcPr>
            <w:tcW w:w="1599" w:type="dxa"/>
            <w:vMerge w:val="restart"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訊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處</w:t>
            </w: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地址：□□□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  <w:lang w:val="es-ES"/>
              </w:rPr>
              <w:t>e-mail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：</w:t>
            </w:r>
          </w:p>
        </w:tc>
      </w:tr>
      <w:tr w:rsidR="005B51C9" w:rsidRPr="002212B0" w:rsidTr="00320AA7">
        <w:trPr>
          <w:cantSplit/>
          <w:jc w:val="center"/>
        </w:trPr>
        <w:tc>
          <w:tcPr>
            <w:tcW w:w="1599" w:type="dxa"/>
            <w:vMerge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( )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日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行動電話：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</w:p>
          <w:p w:rsidR="005B51C9" w:rsidRPr="007924CB" w:rsidRDefault="005B51C9" w:rsidP="00A315E9">
            <w:pPr>
              <w:adjustRightInd w:val="0"/>
              <w:snapToGrid w:val="0"/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夜</w:t>
            </w:r>
          </w:p>
        </w:tc>
      </w:tr>
      <w:tr w:rsidR="005B51C9" w:rsidRPr="002212B0" w:rsidTr="00320AA7">
        <w:trPr>
          <w:cantSplit/>
          <w:jc w:val="center"/>
        </w:trPr>
        <w:tc>
          <w:tcPr>
            <w:tcW w:w="1599" w:type="dxa"/>
            <w:vAlign w:val="center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服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務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單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位</w:t>
            </w:r>
          </w:p>
        </w:tc>
        <w:tc>
          <w:tcPr>
            <w:tcW w:w="8211" w:type="dxa"/>
            <w:gridSpan w:val="3"/>
          </w:tcPr>
          <w:p w:rsidR="005B51C9" w:rsidRPr="002212B0" w:rsidRDefault="005B51C9" w:rsidP="00A315E9">
            <w:pPr>
              <w:spacing w:beforeLines="40" w:afterLines="40"/>
              <w:rPr>
                <w:rFonts w:ascii="標楷體" w:hAnsi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學校（機關）名稱：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   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職稱：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</w:t>
            </w:r>
          </w:p>
        </w:tc>
      </w:tr>
      <w:tr w:rsidR="005B51C9" w:rsidRPr="002212B0" w:rsidTr="00320AA7">
        <w:trPr>
          <w:cantSplit/>
          <w:jc w:val="center"/>
        </w:trPr>
        <w:tc>
          <w:tcPr>
            <w:tcW w:w="1599" w:type="dxa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膳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食</w:t>
            </w:r>
          </w:p>
        </w:tc>
        <w:tc>
          <w:tcPr>
            <w:tcW w:w="8211" w:type="dxa"/>
            <w:gridSpan w:val="3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□葷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t xml:space="preserve">   </w: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□素</w:t>
            </w:r>
          </w:p>
        </w:tc>
      </w:tr>
      <w:tr w:rsidR="005B51C9" w:rsidRPr="002212B0" w:rsidTr="00320AA7">
        <w:trPr>
          <w:cantSplit/>
          <w:jc w:val="center"/>
        </w:trPr>
        <w:tc>
          <w:tcPr>
            <w:tcW w:w="1599" w:type="dxa"/>
          </w:tcPr>
          <w:p w:rsidR="005B51C9" w:rsidRPr="007924CB" w:rsidRDefault="005B51C9" w:rsidP="00A315E9">
            <w:pPr>
              <w:spacing w:beforeLines="40" w:afterLines="40"/>
              <w:jc w:val="center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繳交證件</w:t>
            </w:r>
          </w:p>
        </w:tc>
        <w:tc>
          <w:tcPr>
            <w:tcW w:w="8211" w:type="dxa"/>
            <w:gridSpan w:val="3"/>
          </w:tcPr>
          <w:p w:rsidR="005B51C9" w:rsidRPr="007924CB" w:rsidRDefault="005B51C9" w:rsidP="00A315E9">
            <w:pPr>
              <w:spacing w:beforeLines="40" w:afterLines="40"/>
              <w:jc w:val="both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1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報名表□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2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3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相片□</w: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begin"/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 xml:space="preserve"> eq \o\ac(</w:instrText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instrText>○</w:instrText>
            </w:r>
            <w:r w:rsidRPr="002212B0">
              <w:rPr>
                <w:rFonts w:ascii="標楷體" w:eastAsia="標楷體"/>
                <w:bCs/>
                <w:color w:val="000000"/>
                <w:sz w:val="28"/>
              </w:rPr>
              <w:instrText>,</w:instrText>
            </w:r>
            <w:r w:rsidRPr="002212B0">
              <w:rPr>
                <w:rFonts w:ascii="標楷體" w:hAnsi="標楷體"/>
                <w:bCs/>
                <w:color w:val="000000"/>
                <w:position w:val="3"/>
                <w:sz w:val="19"/>
              </w:rPr>
              <w:instrText>4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instrText>)</w:instrText>
            </w:r>
            <w:r w:rsidRPr="002212B0">
              <w:rPr>
                <w:rFonts w:ascii="標楷體" w:hAnsi="標楷體"/>
                <w:bCs/>
                <w:color w:val="000000"/>
                <w:sz w:val="28"/>
              </w:rPr>
              <w:fldChar w:fldCharType="end"/>
            </w: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報名費</w:t>
            </w:r>
          </w:p>
        </w:tc>
      </w:tr>
      <w:tr w:rsidR="005B51C9" w:rsidRPr="002212B0" w:rsidTr="003143A0">
        <w:trPr>
          <w:cantSplit/>
          <w:trHeight w:val="3661"/>
          <w:jc w:val="center"/>
        </w:trPr>
        <w:tc>
          <w:tcPr>
            <w:tcW w:w="4529" w:type="dxa"/>
            <w:gridSpan w:val="2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身份證正面</w:t>
            </w:r>
          </w:p>
        </w:tc>
        <w:tc>
          <w:tcPr>
            <w:tcW w:w="5281" w:type="dxa"/>
            <w:gridSpan w:val="2"/>
          </w:tcPr>
          <w:p w:rsidR="005B51C9" w:rsidRPr="007924CB" w:rsidRDefault="005B51C9" w:rsidP="00A315E9">
            <w:pPr>
              <w:spacing w:beforeLines="40" w:afterLines="40"/>
              <w:rPr>
                <w:rFonts w:ascii="標楷體" w:eastAsia="標楷體"/>
                <w:bCs/>
                <w:color w:val="000000"/>
                <w:sz w:val="28"/>
              </w:rPr>
            </w:pPr>
            <w:r w:rsidRPr="002212B0">
              <w:rPr>
                <w:rFonts w:ascii="標楷體" w:hAnsi="標楷體" w:hint="eastAsia"/>
                <w:bCs/>
                <w:color w:val="000000"/>
                <w:sz w:val="28"/>
              </w:rPr>
              <w:t>身份證反面</w:t>
            </w:r>
          </w:p>
        </w:tc>
      </w:tr>
    </w:tbl>
    <w:p w:rsidR="005B51C9" w:rsidRPr="0059178F" w:rsidRDefault="005B51C9" w:rsidP="00A315E9">
      <w:pPr>
        <w:adjustRightInd w:val="0"/>
        <w:snapToGrid w:val="0"/>
        <w:spacing w:beforeLines="40" w:afterLines="40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 w:hint="eastAsia"/>
          <w:color w:val="000000"/>
          <w:szCs w:val="28"/>
        </w:rPr>
        <w:t>說明：</w:t>
      </w:r>
      <w:r w:rsidRPr="0059178F">
        <w:rPr>
          <w:rFonts w:ascii="標楷體" w:hAnsi="標楷體"/>
          <w:color w:val="000000"/>
          <w:szCs w:val="28"/>
        </w:rPr>
        <w:t>1.</w:t>
      </w:r>
      <w:r w:rsidRPr="0059178F">
        <w:rPr>
          <w:rFonts w:ascii="標楷體" w:hAnsi="標楷體" w:hint="eastAsia"/>
          <w:color w:val="000000"/>
          <w:szCs w:val="28"/>
        </w:rPr>
        <w:t>請詳閱實施辦法之『報名手續』後填寫。</w:t>
      </w:r>
    </w:p>
    <w:p w:rsidR="005B51C9" w:rsidRDefault="005B51C9" w:rsidP="00A315E9">
      <w:pPr>
        <w:adjustRightInd w:val="0"/>
        <w:snapToGrid w:val="0"/>
        <w:spacing w:beforeLines="40" w:afterLines="40" w:line="240" w:lineRule="exact"/>
        <w:rPr>
          <w:rFonts w:ascii="標楷體" w:eastAsia="標楷體"/>
          <w:color w:val="000000"/>
          <w:szCs w:val="28"/>
        </w:rPr>
      </w:pPr>
      <w:r w:rsidRPr="0059178F">
        <w:rPr>
          <w:rFonts w:ascii="標楷體" w:hAnsi="標楷體"/>
          <w:color w:val="000000"/>
          <w:szCs w:val="28"/>
        </w:rPr>
        <w:t xml:space="preserve">      2.</w:t>
      </w:r>
      <w:r w:rsidRPr="0059178F">
        <w:rPr>
          <w:rFonts w:ascii="標楷體" w:hAnsi="標楷體" w:hint="eastAsia"/>
          <w:color w:val="000000"/>
          <w:szCs w:val="28"/>
        </w:rPr>
        <w:t>報名表每人使用一張，如不敷使用請自行影印</w:t>
      </w:r>
    </w:p>
    <w:p w:rsidR="005B51C9" w:rsidRDefault="005B51C9" w:rsidP="00A315E9">
      <w:pPr>
        <w:adjustRightInd w:val="0"/>
        <w:snapToGrid w:val="0"/>
        <w:spacing w:beforeLines="40" w:afterLines="40" w:line="300" w:lineRule="exact"/>
        <w:rPr>
          <w:rFonts w:ascii="標楷體" w:eastAsia="標楷體"/>
          <w:color w:val="000000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□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本人同意以上所列個人基本資料於「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102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年度</w:t>
      </w:r>
      <w:r w:rsidRPr="00F17F91">
        <w:rPr>
          <w:rFonts w:ascii="標楷體" w:eastAsia="標楷體" w:hAnsi="標楷體"/>
          <w:b/>
          <w:color w:val="000000"/>
          <w:sz w:val="28"/>
          <w:szCs w:val="28"/>
        </w:rPr>
        <w:t>C</w:t>
      </w:r>
      <w:r w:rsidRPr="00F17F91">
        <w:rPr>
          <w:rFonts w:ascii="標楷體" w:eastAsia="標楷體" w:hAnsi="標楷體" w:hint="eastAsia"/>
          <w:b/>
          <w:color w:val="000000"/>
          <w:sz w:val="28"/>
          <w:szCs w:val="28"/>
        </w:rPr>
        <w:t>級游泳教練講習會</w:t>
      </w:r>
      <w:r w:rsidRPr="00F17F91">
        <w:rPr>
          <w:rFonts w:ascii="標楷體" w:eastAsia="標楷體" w:hint="eastAsia"/>
          <w:b/>
          <w:color w:val="000000"/>
          <w:sz w:val="28"/>
          <w:szCs w:val="28"/>
        </w:rPr>
        <w:t>」使用</w:t>
      </w:r>
    </w:p>
    <w:p w:rsidR="005B51C9" w:rsidRPr="0059178F" w:rsidRDefault="005B51C9" w:rsidP="00A315E9">
      <w:pPr>
        <w:adjustRightInd w:val="0"/>
        <w:snapToGrid w:val="0"/>
        <w:spacing w:beforeLines="40" w:afterLines="40" w:line="240" w:lineRule="exact"/>
        <w:rPr>
          <w:color w:val="000000"/>
        </w:rPr>
      </w:pPr>
    </w:p>
    <w:p w:rsidR="005B51C9" w:rsidRPr="002D69F8" w:rsidRDefault="005B51C9" w:rsidP="002D69F8">
      <w:pPr>
        <w:jc w:val="center"/>
        <w:rPr>
          <w:rFonts w:eastAsia="全真特明體"/>
          <w:color w:val="000000"/>
          <w:sz w:val="40"/>
        </w:rPr>
      </w:pPr>
      <w:r w:rsidRPr="002D69F8">
        <w:rPr>
          <w:rFonts w:eastAsia="全真特明體" w:hint="eastAsia"/>
          <w:color w:val="000000"/>
          <w:sz w:val="40"/>
        </w:rPr>
        <w:t>中華民國體育大專院校游泳委員會</w:t>
      </w:r>
      <w:r w:rsidRPr="002D69F8">
        <w:rPr>
          <w:rFonts w:eastAsia="全真特明體"/>
          <w:color w:val="000000"/>
          <w:sz w:val="40"/>
        </w:rPr>
        <w:t>102</w:t>
      </w:r>
      <w:r w:rsidRPr="002D69F8">
        <w:rPr>
          <w:rFonts w:eastAsia="全真特明體" w:hint="eastAsia"/>
          <w:color w:val="000000"/>
          <w:sz w:val="40"/>
        </w:rPr>
        <w:t>年度</w:t>
      </w:r>
    </w:p>
    <w:p w:rsidR="005B51C9" w:rsidRPr="002D69F8" w:rsidRDefault="005B51C9" w:rsidP="002D69F8">
      <w:pPr>
        <w:jc w:val="center"/>
        <w:rPr>
          <w:rFonts w:ascii="新細明體" w:cs="新細明體"/>
          <w:color w:val="000000"/>
          <w:sz w:val="40"/>
        </w:rPr>
      </w:pPr>
      <w:r w:rsidRPr="002D69F8">
        <w:rPr>
          <w:rFonts w:eastAsia="全真特明體"/>
          <w:color w:val="000000"/>
          <w:sz w:val="40"/>
        </w:rPr>
        <w:t>C</w:t>
      </w:r>
      <w:r>
        <w:rPr>
          <w:rFonts w:eastAsia="全真特明體" w:hint="eastAsia"/>
          <w:color w:val="000000"/>
          <w:sz w:val="40"/>
        </w:rPr>
        <w:t>級游泳教練</w:t>
      </w:r>
      <w:bookmarkStart w:id="0" w:name="_GoBack"/>
      <w:bookmarkEnd w:id="0"/>
      <w:r>
        <w:rPr>
          <w:rFonts w:ascii="新細明體" w:hAnsi="新細明體" w:cs="新細明體" w:hint="eastAsia"/>
          <w:vanish/>
          <w:color w:val="000000"/>
          <w:sz w:val="40"/>
        </w:rPr>
        <w:t>ㄎ</w:t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hAnsi="新細明體" w:cs="新細明體" w:hint="eastAsia"/>
          <w:vanish/>
          <w:color w:val="000000"/>
          <w:sz w:val="40"/>
        </w:rPr>
        <w:t>﷽﷽﷽﷽﷽﷽﷽﷽﷽﷽</w:t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>
        <w:rPr>
          <w:rFonts w:ascii="新細明體" w:cs="新細明體"/>
          <w:vanish/>
          <w:color w:val="000000"/>
          <w:sz w:val="40"/>
        </w:rPr>
        <w:pgNum/>
      </w:r>
      <w:r w:rsidRPr="002D69F8">
        <w:rPr>
          <w:rFonts w:eastAsia="全真特明體" w:hint="eastAsia"/>
          <w:color w:val="000000"/>
          <w:sz w:val="40"/>
        </w:rPr>
        <w:t>講習會課程（附件二）</w:t>
      </w:r>
    </w:p>
    <w:p w:rsidR="005B51C9" w:rsidRPr="00C61402" w:rsidRDefault="005B51C9" w:rsidP="00320AA7">
      <w:pPr>
        <w:jc w:val="center"/>
        <w:rPr>
          <w:rFonts w:eastAsia="全真特明體"/>
          <w:color w:val="000000"/>
        </w:rPr>
      </w:pPr>
    </w:p>
    <w:tbl>
      <w:tblPr>
        <w:tblW w:w="0" w:type="auto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40"/>
        <w:gridCol w:w="2340"/>
        <w:gridCol w:w="2340"/>
        <w:gridCol w:w="2340"/>
      </w:tblGrid>
      <w:tr w:rsidR="005B51C9" w:rsidRPr="002212B0" w:rsidTr="00320AA7">
        <w:trPr>
          <w:cantSplit/>
          <w:trHeight w:val="1130"/>
        </w:trPr>
        <w:tc>
          <w:tcPr>
            <w:tcW w:w="2340" w:type="dxa"/>
            <w:tcBorders>
              <w:top w:val="single" w:sz="12" w:space="0" w:color="auto"/>
            </w:tcBorders>
          </w:tcPr>
          <w:p w:rsidR="005B51C9" w:rsidRPr="0059178F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日期課程</w:t>
            </w:r>
          </w:p>
          <w:p w:rsidR="005B51C9" w:rsidRPr="0059178F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</w:p>
          <w:p w:rsidR="005B51C9" w:rsidRPr="0059178F" w:rsidRDefault="005B51C9" w:rsidP="00320AA7">
            <w:pPr>
              <w:spacing w:line="400" w:lineRule="exact"/>
              <w:ind w:firstLineChars="500" w:firstLine="1400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時間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10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10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11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星期五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10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10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12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星期六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5B51C9" w:rsidRPr="002D69F8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10"/>
                <w:attr w:name="Year" w:val="2013"/>
              </w:smartTagPr>
              <w:r w:rsidRPr="002D69F8">
                <w:rPr>
                  <w:rFonts w:ascii="文鼎中楷" w:eastAsia="文鼎中楷"/>
                  <w:color w:val="000000"/>
                  <w:sz w:val="28"/>
                </w:rPr>
                <w:t>10</w:t>
              </w:r>
              <w:r w:rsidRPr="002D69F8">
                <w:rPr>
                  <w:rFonts w:ascii="文鼎中楷" w:eastAsia="文鼎中楷" w:hint="eastAsia"/>
                  <w:color w:val="000000"/>
                  <w:sz w:val="28"/>
                </w:rPr>
                <w:t>月</w:t>
              </w:r>
              <w:r w:rsidRPr="002D69F8">
                <w:rPr>
                  <w:rFonts w:ascii="文鼎中楷" w:eastAsia="文鼎中楷"/>
                  <w:color w:val="000000"/>
                  <w:sz w:val="28"/>
                </w:rPr>
                <w:t xml:space="preserve"> 13</w:t>
              </w:r>
            </w:smartTag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日</w:t>
            </w:r>
          </w:p>
          <w:p w:rsidR="005B51C9" w:rsidRPr="002D69F8" w:rsidRDefault="005B51C9" w:rsidP="00320AA7">
            <w:pPr>
              <w:spacing w:line="400" w:lineRule="exact"/>
              <w:rPr>
                <w:rFonts w:ascii="文鼎中楷" w:eastAsia="文鼎中楷"/>
                <w:color w:val="000000"/>
                <w:sz w:val="28"/>
              </w:rPr>
            </w:pPr>
            <w:r w:rsidRPr="002D69F8">
              <w:rPr>
                <w:rFonts w:ascii="文鼎中楷" w:eastAsia="文鼎中楷"/>
                <w:color w:val="000000"/>
                <w:sz w:val="28"/>
              </w:rPr>
              <w:t xml:space="preserve">     </w:t>
            </w:r>
            <w:r w:rsidRPr="002D69F8">
              <w:rPr>
                <w:rFonts w:ascii="文鼎中楷" w:eastAsia="文鼎中楷" w:hint="eastAsia"/>
                <w:color w:val="000000"/>
                <w:sz w:val="28"/>
              </w:rPr>
              <w:t>星期日</w:t>
            </w: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08:00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08:50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報到＆始業式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    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自由式教學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運動力學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（運動科學理論）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09:00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09:50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2"/>
              </w:rPr>
            </w:pPr>
            <w:r w:rsidRPr="0059178F">
              <w:rPr>
                <w:rFonts w:ascii="文鼎中楷" w:eastAsia="文鼎中楷" w:hint="eastAsia"/>
                <w:color w:val="000000"/>
                <w:sz w:val="22"/>
                <w:szCs w:val="22"/>
              </w:rPr>
              <w:t>游泳教練對規則的認識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蛙泳教學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運動防護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  <w:szCs w:val="28"/>
              </w:rPr>
              <w:t>（運動傷害防護）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10:00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10:50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運動理論與實務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仰泳教學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藥</w:t>
            </w:r>
            <w:r w:rsidRPr="0059178F">
              <w:rPr>
                <w:rFonts w:ascii="文鼎中楷" w:eastAsia="文鼎中楷"/>
                <w:color w:val="000000"/>
                <w:sz w:val="28"/>
              </w:rPr>
              <w:t xml:space="preserve">  </w:t>
            </w:r>
            <w:r w:rsidRPr="0059178F">
              <w:rPr>
                <w:rFonts w:ascii="文鼎中楷" w:eastAsia="文鼎中楷" w:hint="eastAsia"/>
                <w:color w:val="000000"/>
                <w:sz w:val="28"/>
              </w:rPr>
              <w:t>檢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  <w:szCs w:val="28"/>
              </w:rPr>
              <w:t>（禁藥課程）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</w:tr>
      <w:tr w:rsidR="005B51C9" w:rsidRPr="002212B0" w:rsidTr="00320AA7">
        <w:trPr>
          <w:cantSplit/>
          <w:trHeight w:val="1123"/>
        </w:trPr>
        <w:tc>
          <w:tcPr>
            <w:tcW w:w="2340" w:type="dxa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11:00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11:50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游泳選材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（運動規則）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蝶泳教學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（指導技術）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  <w:tc>
          <w:tcPr>
            <w:tcW w:w="2340" w:type="dxa"/>
            <w:vAlign w:val="center"/>
          </w:tcPr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水上安全急救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（運動傷害防護）</w:t>
            </w:r>
          </w:p>
          <w:p w:rsidR="005B51C9" w:rsidRPr="0059178F" w:rsidRDefault="005B51C9" w:rsidP="003143A0">
            <w:pPr>
              <w:spacing w:line="36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  <w:tr w:rsidR="005B51C9" w:rsidRPr="002212B0" w:rsidTr="00320AA7">
        <w:trPr>
          <w:cantSplit/>
          <w:trHeight w:val="567"/>
        </w:trPr>
        <w:tc>
          <w:tcPr>
            <w:tcW w:w="9360" w:type="dxa"/>
            <w:gridSpan w:val="4"/>
            <w:vAlign w:val="center"/>
          </w:tcPr>
          <w:p w:rsidR="005B51C9" w:rsidRPr="0059178F" w:rsidRDefault="005B51C9" w:rsidP="00320AA7">
            <w:pPr>
              <w:spacing w:line="40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午　　餐　　休　　息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13:00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13:50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游泳常識與暖身運動</w:t>
            </w:r>
          </w:p>
          <w:p w:rsidR="005B51C9" w:rsidRPr="00C61402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（運動規則）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混合式教學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（戰術教學）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學科測驗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14:00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14:50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基礎游泳教學</w:t>
            </w:r>
          </w:p>
          <w:p w:rsidR="005B51C9" w:rsidRPr="00C61402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（運動基本技術）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出發與轉身</w:t>
            </w:r>
          </w:p>
          <w:p w:rsidR="005B51C9" w:rsidRPr="00C61402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（戰略教學）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術科測驗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協會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15:00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15:50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基礎游泳教學</w:t>
            </w:r>
          </w:p>
          <w:p w:rsidR="005B51C9" w:rsidRPr="00C61402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（運動基本技術）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運動營養學</w:t>
            </w:r>
          </w:p>
          <w:p w:rsidR="005B51C9" w:rsidRPr="00C61402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（運動營養學）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綜合座談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教練團</w:t>
            </w:r>
          </w:p>
        </w:tc>
      </w:tr>
      <w:tr w:rsidR="005B51C9" w:rsidRPr="002212B0" w:rsidTr="00320AA7">
        <w:trPr>
          <w:cantSplit/>
          <w:trHeight w:val="1210"/>
        </w:trPr>
        <w:tc>
          <w:tcPr>
            <w:tcW w:w="2340" w:type="dxa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16:00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16:50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初級游泳體能訓練法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（體能訓練法）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ind w:firstLineChars="150" w:firstLine="420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運動生理學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（運動科學理論）</w:t>
            </w:r>
          </w:p>
        </w:tc>
        <w:tc>
          <w:tcPr>
            <w:tcW w:w="2340" w:type="dxa"/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綜合座談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教練團</w:t>
            </w:r>
          </w:p>
        </w:tc>
      </w:tr>
      <w:tr w:rsidR="005B51C9" w:rsidRPr="002212B0" w:rsidTr="00C61402">
        <w:trPr>
          <w:cantSplit/>
          <w:trHeight w:val="1039"/>
        </w:trPr>
        <w:tc>
          <w:tcPr>
            <w:tcW w:w="2340" w:type="dxa"/>
            <w:tcBorders>
              <w:bottom w:val="single" w:sz="12" w:space="0" w:color="auto"/>
            </w:tcBorders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17:00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｜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/>
                <w:color w:val="000000"/>
                <w:sz w:val="28"/>
              </w:rPr>
              <w:t>17:50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</w:rPr>
            </w:pPr>
            <w:r w:rsidRPr="0059178F">
              <w:rPr>
                <w:rFonts w:ascii="文鼎中楷" w:eastAsia="文鼎中楷" w:hint="eastAsia"/>
                <w:color w:val="000000"/>
              </w:rPr>
              <w:t>初級游泳體能訓練法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（體能訓練法）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運動心理學</w:t>
            </w: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  <w:r w:rsidRPr="0059178F">
              <w:rPr>
                <w:rFonts w:ascii="文鼎中楷" w:eastAsia="文鼎中楷" w:hint="eastAsia"/>
                <w:color w:val="000000"/>
                <w:sz w:val="28"/>
              </w:rPr>
              <w:t>（運動科學理論）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  <w:p w:rsidR="005B51C9" w:rsidRPr="0059178F" w:rsidRDefault="005B51C9" w:rsidP="00C61402">
            <w:pPr>
              <w:spacing w:line="340" w:lineRule="exact"/>
              <w:jc w:val="center"/>
              <w:rPr>
                <w:rFonts w:ascii="文鼎中楷" w:eastAsia="文鼎中楷"/>
                <w:color w:val="000000"/>
                <w:sz w:val="28"/>
              </w:rPr>
            </w:pPr>
          </w:p>
        </w:tc>
      </w:tr>
    </w:tbl>
    <w:p w:rsidR="005B51C9" w:rsidRPr="00C61402" w:rsidRDefault="005B51C9" w:rsidP="00C61402">
      <w:pPr>
        <w:spacing w:line="400" w:lineRule="exact"/>
        <w:rPr>
          <w:rFonts w:eastAsia="文鼎中楷"/>
          <w:color w:val="000000"/>
        </w:rPr>
      </w:pPr>
      <w:r w:rsidRPr="0059178F">
        <w:rPr>
          <w:rFonts w:eastAsia="文鼎中楷" w:hint="eastAsia"/>
          <w:color w:val="000000"/>
        </w:rPr>
        <w:t>備註：如曠課一節或筆試不合格＆教練實習不參加者，一律不發證。</w:t>
      </w:r>
    </w:p>
    <w:sectPr w:rsidR="005B51C9" w:rsidRPr="00C61402" w:rsidSect="00320AA7">
      <w:footerReference w:type="default" r:id="rId7"/>
      <w:pgSz w:w="11906" w:h="16838"/>
      <w:pgMar w:top="454" w:right="1134" w:bottom="1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1C9" w:rsidRDefault="005B51C9" w:rsidP="00696160">
      <w:r>
        <w:separator/>
      </w:r>
    </w:p>
  </w:endnote>
  <w:endnote w:type="continuationSeparator" w:id="0">
    <w:p w:rsidR="005B51C9" w:rsidRDefault="005B51C9" w:rsidP="00696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Heiti TC Light">
    <w:altName w:val="Times New Roman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黑体">
    <w:panose1 w:val="00000000000000000000"/>
    <w:charset w:val="50"/>
    <w:family w:val="auto"/>
    <w:notTrueType/>
    <w:pitch w:val="variable"/>
    <w:sig w:usb0="00000001" w:usb1="00000000" w:usb2="00000000" w:usb3="00000000" w:csb0="00000000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Yuppy TC Regular">
    <w:altName w:val="Courier New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全真特明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文鼎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1C9" w:rsidRDefault="005B51C9">
    <w:pPr>
      <w:pStyle w:val="Footer"/>
      <w:jc w:val="right"/>
    </w:pPr>
    <w:fldSimple w:instr="PAGE   \* MERGEFORMAT">
      <w:r w:rsidRPr="00A315E9">
        <w:rPr>
          <w:noProof/>
          <w:lang w:val="zh-TW"/>
        </w:rPr>
        <w:t>5</w:t>
      </w:r>
    </w:fldSimple>
  </w:p>
  <w:p w:rsidR="005B51C9" w:rsidRDefault="005B51C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1C9" w:rsidRDefault="005B51C9" w:rsidP="00696160">
      <w:r>
        <w:separator/>
      </w:r>
    </w:p>
  </w:footnote>
  <w:footnote w:type="continuationSeparator" w:id="0">
    <w:p w:rsidR="005B51C9" w:rsidRDefault="005B51C9" w:rsidP="006961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79C0"/>
    <w:multiLevelType w:val="hybridMultilevel"/>
    <w:tmpl w:val="FF04E2B0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CFF112C"/>
    <w:multiLevelType w:val="hybridMultilevel"/>
    <w:tmpl w:val="F68AD1E8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B726270"/>
    <w:multiLevelType w:val="hybridMultilevel"/>
    <w:tmpl w:val="87AAEDBE"/>
    <w:lvl w:ilvl="0" w:tplc="2AD44A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0C74368"/>
    <w:multiLevelType w:val="hybridMultilevel"/>
    <w:tmpl w:val="F91EB1F2"/>
    <w:lvl w:ilvl="0" w:tplc="605ABB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327E60A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42BD0453"/>
    <w:multiLevelType w:val="hybridMultilevel"/>
    <w:tmpl w:val="CE1EC946"/>
    <w:lvl w:ilvl="0" w:tplc="37680590">
      <w:start w:val="5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">
    <w:nsid w:val="48E11F6B"/>
    <w:multiLevelType w:val="hybridMultilevel"/>
    <w:tmpl w:val="CD108876"/>
    <w:lvl w:ilvl="0" w:tplc="B26EA78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6">
    <w:nsid w:val="490E566E"/>
    <w:multiLevelType w:val="hybridMultilevel"/>
    <w:tmpl w:val="286C2C44"/>
    <w:lvl w:ilvl="0" w:tplc="61C2E8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B466F73"/>
    <w:multiLevelType w:val="hybridMultilevel"/>
    <w:tmpl w:val="D9FC452C"/>
    <w:lvl w:ilvl="0" w:tplc="1E2E39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4F535BD8"/>
    <w:multiLevelType w:val="hybridMultilevel"/>
    <w:tmpl w:val="87FEB524"/>
    <w:lvl w:ilvl="0" w:tplc="1874608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73303ED"/>
    <w:multiLevelType w:val="hybridMultilevel"/>
    <w:tmpl w:val="74101F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5A140B5A"/>
    <w:multiLevelType w:val="hybridMultilevel"/>
    <w:tmpl w:val="5CCC6CFC"/>
    <w:lvl w:ilvl="0" w:tplc="9FAE73D6">
      <w:start w:val="4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00024F0"/>
    <w:multiLevelType w:val="hybridMultilevel"/>
    <w:tmpl w:val="D4A420E2"/>
    <w:lvl w:ilvl="0" w:tplc="F7B0A6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0DA3402"/>
    <w:multiLevelType w:val="hybridMultilevel"/>
    <w:tmpl w:val="0BC85C02"/>
    <w:lvl w:ilvl="0" w:tplc="E2603C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A612E71"/>
    <w:multiLevelType w:val="hybridMultilevel"/>
    <w:tmpl w:val="57164F78"/>
    <w:lvl w:ilvl="0" w:tplc="2CD0AB7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8"/>
  </w:num>
  <w:num w:numId="12">
    <w:abstractNumId w:val="6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3F3"/>
    <w:rsid w:val="00011D76"/>
    <w:rsid w:val="00017466"/>
    <w:rsid w:val="00022C93"/>
    <w:rsid w:val="00026D56"/>
    <w:rsid w:val="00027BD7"/>
    <w:rsid w:val="0005228D"/>
    <w:rsid w:val="0007075A"/>
    <w:rsid w:val="0007194A"/>
    <w:rsid w:val="00071AED"/>
    <w:rsid w:val="000734C4"/>
    <w:rsid w:val="0008176E"/>
    <w:rsid w:val="00097B03"/>
    <w:rsid w:val="000A1244"/>
    <w:rsid w:val="000A635E"/>
    <w:rsid w:val="000A7484"/>
    <w:rsid w:val="000C5819"/>
    <w:rsid w:val="000D6A0D"/>
    <w:rsid w:val="000E2EBA"/>
    <w:rsid w:val="000E5551"/>
    <w:rsid w:val="000E79B5"/>
    <w:rsid w:val="000E7F9E"/>
    <w:rsid w:val="000F1880"/>
    <w:rsid w:val="000F48E3"/>
    <w:rsid w:val="0010275F"/>
    <w:rsid w:val="0011280D"/>
    <w:rsid w:val="001159AD"/>
    <w:rsid w:val="00124AC4"/>
    <w:rsid w:val="00127D8C"/>
    <w:rsid w:val="00144DDF"/>
    <w:rsid w:val="00147105"/>
    <w:rsid w:val="00147827"/>
    <w:rsid w:val="00152284"/>
    <w:rsid w:val="001543E3"/>
    <w:rsid w:val="00181543"/>
    <w:rsid w:val="00184E63"/>
    <w:rsid w:val="00193EB7"/>
    <w:rsid w:val="001A1183"/>
    <w:rsid w:val="001B5477"/>
    <w:rsid w:val="001B5517"/>
    <w:rsid w:val="001C0770"/>
    <w:rsid w:val="001D78A6"/>
    <w:rsid w:val="001E3B98"/>
    <w:rsid w:val="001F10A4"/>
    <w:rsid w:val="001F5465"/>
    <w:rsid w:val="001F6567"/>
    <w:rsid w:val="002000B1"/>
    <w:rsid w:val="0020126D"/>
    <w:rsid w:val="00207F1F"/>
    <w:rsid w:val="002170AD"/>
    <w:rsid w:val="002212B0"/>
    <w:rsid w:val="0022427E"/>
    <w:rsid w:val="00232263"/>
    <w:rsid w:val="0023275E"/>
    <w:rsid w:val="00236323"/>
    <w:rsid w:val="00237B85"/>
    <w:rsid w:val="002444EB"/>
    <w:rsid w:val="00254DED"/>
    <w:rsid w:val="002579D6"/>
    <w:rsid w:val="00263347"/>
    <w:rsid w:val="00264587"/>
    <w:rsid w:val="0026630E"/>
    <w:rsid w:val="00266DF1"/>
    <w:rsid w:val="0026783C"/>
    <w:rsid w:val="0027281A"/>
    <w:rsid w:val="002770CB"/>
    <w:rsid w:val="00280B87"/>
    <w:rsid w:val="002827AD"/>
    <w:rsid w:val="002860CE"/>
    <w:rsid w:val="002903BC"/>
    <w:rsid w:val="00295C46"/>
    <w:rsid w:val="002A016F"/>
    <w:rsid w:val="002A27B8"/>
    <w:rsid w:val="002A5445"/>
    <w:rsid w:val="002B0CC8"/>
    <w:rsid w:val="002B49A0"/>
    <w:rsid w:val="002B777C"/>
    <w:rsid w:val="002C5FD6"/>
    <w:rsid w:val="002D092A"/>
    <w:rsid w:val="002D4B6E"/>
    <w:rsid w:val="002D69F8"/>
    <w:rsid w:val="002E6790"/>
    <w:rsid w:val="002F1E12"/>
    <w:rsid w:val="002F32E3"/>
    <w:rsid w:val="002F5E8F"/>
    <w:rsid w:val="00302705"/>
    <w:rsid w:val="0030338B"/>
    <w:rsid w:val="0030398B"/>
    <w:rsid w:val="003054A8"/>
    <w:rsid w:val="00305BFB"/>
    <w:rsid w:val="0031318F"/>
    <w:rsid w:val="003143A0"/>
    <w:rsid w:val="00320AA7"/>
    <w:rsid w:val="00323531"/>
    <w:rsid w:val="003270BF"/>
    <w:rsid w:val="003277A4"/>
    <w:rsid w:val="00346763"/>
    <w:rsid w:val="003507BD"/>
    <w:rsid w:val="00352B9F"/>
    <w:rsid w:val="00361068"/>
    <w:rsid w:val="003622E7"/>
    <w:rsid w:val="00390AC4"/>
    <w:rsid w:val="00393F56"/>
    <w:rsid w:val="003A3DB2"/>
    <w:rsid w:val="003B4788"/>
    <w:rsid w:val="003D441D"/>
    <w:rsid w:val="003D5268"/>
    <w:rsid w:val="003E236D"/>
    <w:rsid w:val="003E6BF9"/>
    <w:rsid w:val="003F76E6"/>
    <w:rsid w:val="00403D3A"/>
    <w:rsid w:val="00414CDE"/>
    <w:rsid w:val="00424CD7"/>
    <w:rsid w:val="004262CB"/>
    <w:rsid w:val="00426BF2"/>
    <w:rsid w:val="0044016B"/>
    <w:rsid w:val="004537BF"/>
    <w:rsid w:val="004618B2"/>
    <w:rsid w:val="00461E32"/>
    <w:rsid w:val="00463341"/>
    <w:rsid w:val="004A0DAD"/>
    <w:rsid w:val="004A2093"/>
    <w:rsid w:val="004B44BF"/>
    <w:rsid w:val="004C431C"/>
    <w:rsid w:val="004C7186"/>
    <w:rsid w:val="004E3B06"/>
    <w:rsid w:val="004E5ABD"/>
    <w:rsid w:val="004E7083"/>
    <w:rsid w:val="00506A71"/>
    <w:rsid w:val="005210C6"/>
    <w:rsid w:val="00522E32"/>
    <w:rsid w:val="00524040"/>
    <w:rsid w:val="005241DE"/>
    <w:rsid w:val="005420A0"/>
    <w:rsid w:val="00547866"/>
    <w:rsid w:val="00553E06"/>
    <w:rsid w:val="00562432"/>
    <w:rsid w:val="00580031"/>
    <w:rsid w:val="005850FD"/>
    <w:rsid w:val="00586F29"/>
    <w:rsid w:val="0059178F"/>
    <w:rsid w:val="0059647E"/>
    <w:rsid w:val="005A2E43"/>
    <w:rsid w:val="005A3775"/>
    <w:rsid w:val="005A4B5C"/>
    <w:rsid w:val="005A6B5C"/>
    <w:rsid w:val="005B51C9"/>
    <w:rsid w:val="005C1A52"/>
    <w:rsid w:val="005C6920"/>
    <w:rsid w:val="005E1210"/>
    <w:rsid w:val="005E7F8E"/>
    <w:rsid w:val="005F30B1"/>
    <w:rsid w:val="005F5F9B"/>
    <w:rsid w:val="00603B07"/>
    <w:rsid w:val="00605A64"/>
    <w:rsid w:val="00606404"/>
    <w:rsid w:val="00624012"/>
    <w:rsid w:val="00644488"/>
    <w:rsid w:val="00651594"/>
    <w:rsid w:val="006637A2"/>
    <w:rsid w:val="0066479E"/>
    <w:rsid w:val="00675207"/>
    <w:rsid w:val="00683D23"/>
    <w:rsid w:val="0068503B"/>
    <w:rsid w:val="00696160"/>
    <w:rsid w:val="006B6554"/>
    <w:rsid w:val="006B6A0D"/>
    <w:rsid w:val="006C0C06"/>
    <w:rsid w:val="006C1DFE"/>
    <w:rsid w:val="006C7D9E"/>
    <w:rsid w:val="006E2934"/>
    <w:rsid w:val="006E7030"/>
    <w:rsid w:val="006F03BC"/>
    <w:rsid w:val="00701196"/>
    <w:rsid w:val="00702BCC"/>
    <w:rsid w:val="0070552C"/>
    <w:rsid w:val="0072065C"/>
    <w:rsid w:val="00740B56"/>
    <w:rsid w:val="00740DA4"/>
    <w:rsid w:val="00744567"/>
    <w:rsid w:val="00746850"/>
    <w:rsid w:val="00753592"/>
    <w:rsid w:val="007607C4"/>
    <w:rsid w:val="00762AC3"/>
    <w:rsid w:val="00770BDF"/>
    <w:rsid w:val="00773682"/>
    <w:rsid w:val="007773B3"/>
    <w:rsid w:val="00777B92"/>
    <w:rsid w:val="0078247F"/>
    <w:rsid w:val="007924CB"/>
    <w:rsid w:val="007A143D"/>
    <w:rsid w:val="007C51B0"/>
    <w:rsid w:val="007D0BE8"/>
    <w:rsid w:val="007D219A"/>
    <w:rsid w:val="007D2B72"/>
    <w:rsid w:val="007E403F"/>
    <w:rsid w:val="007F1076"/>
    <w:rsid w:val="007F403F"/>
    <w:rsid w:val="00801CFA"/>
    <w:rsid w:val="00802CBC"/>
    <w:rsid w:val="00805534"/>
    <w:rsid w:val="00810E54"/>
    <w:rsid w:val="00811D8F"/>
    <w:rsid w:val="00817D44"/>
    <w:rsid w:val="0082383C"/>
    <w:rsid w:val="00824214"/>
    <w:rsid w:val="00824E88"/>
    <w:rsid w:val="008311A9"/>
    <w:rsid w:val="00833441"/>
    <w:rsid w:val="00836F97"/>
    <w:rsid w:val="00840BF5"/>
    <w:rsid w:val="00842236"/>
    <w:rsid w:val="0084282B"/>
    <w:rsid w:val="00842A91"/>
    <w:rsid w:val="00846F9D"/>
    <w:rsid w:val="00853329"/>
    <w:rsid w:val="008569FB"/>
    <w:rsid w:val="00863CFD"/>
    <w:rsid w:val="00871886"/>
    <w:rsid w:val="00874066"/>
    <w:rsid w:val="008800FB"/>
    <w:rsid w:val="00883EDD"/>
    <w:rsid w:val="00884A98"/>
    <w:rsid w:val="008916F3"/>
    <w:rsid w:val="008919DB"/>
    <w:rsid w:val="00895A4D"/>
    <w:rsid w:val="008B2A82"/>
    <w:rsid w:val="008B2C37"/>
    <w:rsid w:val="008C075E"/>
    <w:rsid w:val="008C1617"/>
    <w:rsid w:val="008C5C5F"/>
    <w:rsid w:val="008E3E5A"/>
    <w:rsid w:val="008E72E1"/>
    <w:rsid w:val="008F73CF"/>
    <w:rsid w:val="00902F31"/>
    <w:rsid w:val="009075A8"/>
    <w:rsid w:val="00911F70"/>
    <w:rsid w:val="00912087"/>
    <w:rsid w:val="009274FB"/>
    <w:rsid w:val="00931532"/>
    <w:rsid w:val="00953368"/>
    <w:rsid w:val="009544DA"/>
    <w:rsid w:val="0097047B"/>
    <w:rsid w:val="00972D10"/>
    <w:rsid w:val="0097478F"/>
    <w:rsid w:val="00980846"/>
    <w:rsid w:val="00982888"/>
    <w:rsid w:val="00991642"/>
    <w:rsid w:val="009A347D"/>
    <w:rsid w:val="009A6CC6"/>
    <w:rsid w:val="009A7ACE"/>
    <w:rsid w:val="009B4111"/>
    <w:rsid w:val="009E3E52"/>
    <w:rsid w:val="009F5155"/>
    <w:rsid w:val="00A13075"/>
    <w:rsid w:val="00A131A4"/>
    <w:rsid w:val="00A15F8C"/>
    <w:rsid w:val="00A315E9"/>
    <w:rsid w:val="00A326B2"/>
    <w:rsid w:val="00A34AB2"/>
    <w:rsid w:val="00A35C51"/>
    <w:rsid w:val="00A67571"/>
    <w:rsid w:val="00A72F5A"/>
    <w:rsid w:val="00A8227A"/>
    <w:rsid w:val="00A82647"/>
    <w:rsid w:val="00AA3151"/>
    <w:rsid w:val="00AB4560"/>
    <w:rsid w:val="00AC536B"/>
    <w:rsid w:val="00AC6939"/>
    <w:rsid w:val="00AD0A8B"/>
    <w:rsid w:val="00AD4922"/>
    <w:rsid w:val="00AD6F64"/>
    <w:rsid w:val="00AE06C3"/>
    <w:rsid w:val="00AE66D2"/>
    <w:rsid w:val="00AF7385"/>
    <w:rsid w:val="00AF7A4B"/>
    <w:rsid w:val="00B00496"/>
    <w:rsid w:val="00B0409B"/>
    <w:rsid w:val="00B10406"/>
    <w:rsid w:val="00B1690A"/>
    <w:rsid w:val="00B248AC"/>
    <w:rsid w:val="00B3221A"/>
    <w:rsid w:val="00B33175"/>
    <w:rsid w:val="00B34EED"/>
    <w:rsid w:val="00B401EE"/>
    <w:rsid w:val="00B46D98"/>
    <w:rsid w:val="00B47B9D"/>
    <w:rsid w:val="00B50E4B"/>
    <w:rsid w:val="00B55A7B"/>
    <w:rsid w:val="00B6354C"/>
    <w:rsid w:val="00B6682E"/>
    <w:rsid w:val="00B7445A"/>
    <w:rsid w:val="00B75032"/>
    <w:rsid w:val="00B82D1D"/>
    <w:rsid w:val="00B846A9"/>
    <w:rsid w:val="00B85FA0"/>
    <w:rsid w:val="00B87140"/>
    <w:rsid w:val="00B959C9"/>
    <w:rsid w:val="00B964D7"/>
    <w:rsid w:val="00BC1C54"/>
    <w:rsid w:val="00BC34D4"/>
    <w:rsid w:val="00BE7696"/>
    <w:rsid w:val="00BF0357"/>
    <w:rsid w:val="00BF5410"/>
    <w:rsid w:val="00BF56A7"/>
    <w:rsid w:val="00BF5D38"/>
    <w:rsid w:val="00BF7733"/>
    <w:rsid w:val="00C00E2C"/>
    <w:rsid w:val="00C04245"/>
    <w:rsid w:val="00C21DC6"/>
    <w:rsid w:val="00C2479C"/>
    <w:rsid w:val="00C31219"/>
    <w:rsid w:val="00C4348E"/>
    <w:rsid w:val="00C5085C"/>
    <w:rsid w:val="00C5294A"/>
    <w:rsid w:val="00C54ED6"/>
    <w:rsid w:val="00C569F0"/>
    <w:rsid w:val="00C61402"/>
    <w:rsid w:val="00C62180"/>
    <w:rsid w:val="00C62625"/>
    <w:rsid w:val="00C73171"/>
    <w:rsid w:val="00C82B84"/>
    <w:rsid w:val="00C90F6B"/>
    <w:rsid w:val="00CA597D"/>
    <w:rsid w:val="00CA65AC"/>
    <w:rsid w:val="00CB23F3"/>
    <w:rsid w:val="00CB5C26"/>
    <w:rsid w:val="00CB721C"/>
    <w:rsid w:val="00CC3749"/>
    <w:rsid w:val="00CD03E8"/>
    <w:rsid w:val="00CE2C39"/>
    <w:rsid w:val="00CE5401"/>
    <w:rsid w:val="00D0073E"/>
    <w:rsid w:val="00D02068"/>
    <w:rsid w:val="00D0507B"/>
    <w:rsid w:val="00D06B65"/>
    <w:rsid w:val="00D109C6"/>
    <w:rsid w:val="00D10B07"/>
    <w:rsid w:val="00D30C58"/>
    <w:rsid w:val="00D56D50"/>
    <w:rsid w:val="00D57B41"/>
    <w:rsid w:val="00D57BAA"/>
    <w:rsid w:val="00D62FC7"/>
    <w:rsid w:val="00D709E1"/>
    <w:rsid w:val="00D7671F"/>
    <w:rsid w:val="00D932A7"/>
    <w:rsid w:val="00D950C9"/>
    <w:rsid w:val="00D95D47"/>
    <w:rsid w:val="00DB64FE"/>
    <w:rsid w:val="00DC4E28"/>
    <w:rsid w:val="00DC6A02"/>
    <w:rsid w:val="00DD0CC7"/>
    <w:rsid w:val="00DD1431"/>
    <w:rsid w:val="00DD3AE0"/>
    <w:rsid w:val="00DD435A"/>
    <w:rsid w:val="00DD5D21"/>
    <w:rsid w:val="00DE0666"/>
    <w:rsid w:val="00DF6F11"/>
    <w:rsid w:val="00DF7A72"/>
    <w:rsid w:val="00E01660"/>
    <w:rsid w:val="00E0585F"/>
    <w:rsid w:val="00E21616"/>
    <w:rsid w:val="00E26D34"/>
    <w:rsid w:val="00E276DF"/>
    <w:rsid w:val="00E41660"/>
    <w:rsid w:val="00E439E5"/>
    <w:rsid w:val="00E6188F"/>
    <w:rsid w:val="00E62128"/>
    <w:rsid w:val="00E74465"/>
    <w:rsid w:val="00E82239"/>
    <w:rsid w:val="00E83C81"/>
    <w:rsid w:val="00E921D3"/>
    <w:rsid w:val="00E9322F"/>
    <w:rsid w:val="00EA071C"/>
    <w:rsid w:val="00EB207F"/>
    <w:rsid w:val="00EB6F55"/>
    <w:rsid w:val="00ED7450"/>
    <w:rsid w:val="00EE2210"/>
    <w:rsid w:val="00EE28BC"/>
    <w:rsid w:val="00EF39C3"/>
    <w:rsid w:val="00EF4533"/>
    <w:rsid w:val="00F0500B"/>
    <w:rsid w:val="00F13A84"/>
    <w:rsid w:val="00F15846"/>
    <w:rsid w:val="00F17F91"/>
    <w:rsid w:val="00F2395E"/>
    <w:rsid w:val="00F24625"/>
    <w:rsid w:val="00F24AAD"/>
    <w:rsid w:val="00F2680E"/>
    <w:rsid w:val="00F42E50"/>
    <w:rsid w:val="00F4306A"/>
    <w:rsid w:val="00F46A38"/>
    <w:rsid w:val="00F472DE"/>
    <w:rsid w:val="00F50A72"/>
    <w:rsid w:val="00F61AD9"/>
    <w:rsid w:val="00F61CB3"/>
    <w:rsid w:val="00F7086F"/>
    <w:rsid w:val="00F756F9"/>
    <w:rsid w:val="00F9309F"/>
    <w:rsid w:val="00FB3F11"/>
    <w:rsid w:val="00FB3F7A"/>
    <w:rsid w:val="00FC38A7"/>
    <w:rsid w:val="00FD418F"/>
    <w:rsid w:val="00FD516D"/>
    <w:rsid w:val="00FD6B52"/>
    <w:rsid w:val="00FD7E2F"/>
    <w:rsid w:val="00FE3246"/>
    <w:rsid w:val="00FF1DD1"/>
    <w:rsid w:val="00FF2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58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4788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96160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6961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96160"/>
    <w:rPr>
      <w:rFonts w:cs="Times New Roman"/>
      <w:kern w:val="2"/>
    </w:rPr>
  </w:style>
  <w:style w:type="paragraph" w:styleId="BalloonText">
    <w:name w:val="Balloon Text"/>
    <w:basedOn w:val="Normal"/>
    <w:link w:val="BalloonTextChar"/>
    <w:uiPriority w:val="99"/>
    <w:rsid w:val="00824214"/>
    <w:rPr>
      <w:rFonts w:ascii="Cambria" w:hAnsi="Cambria" w:cs="Angsana New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24214"/>
    <w:rPr>
      <w:rFonts w:ascii="Cambria" w:eastAsia="新細明體" w:hAnsi="Cambria" w:cs="Times New Roman"/>
      <w:kern w:val="2"/>
      <w:sz w:val="18"/>
    </w:rPr>
  </w:style>
  <w:style w:type="paragraph" w:customStyle="1" w:styleId="style14">
    <w:name w:val="style14"/>
    <w:basedOn w:val="Normal"/>
    <w:uiPriority w:val="99"/>
    <w:rsid w:val="005241D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Hyperlink">
    <w:name w:val="Hyperlink"/>
    <w:basedOn w:val="DefaultParagraphFont"/>
    <w:uiPriority w:val="99"/>
    <w:rsid w:val="008916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37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663</Words>
  <Characters>3782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中華民國羽球協會國家級羽球進修研習會實施計畫</dc:title>
  <dc:subject/>
  <dc:creator>97073105</dc:creator>
  <cp:keywords/>
  <dc:description/>
  <cp:lastModifiedBy>SuperXP</cp:lastModifiedBy>
  <cp:revision>2</cp:revision>
  <cp:lastPrinted>2013-09-03T03:28:00Z</cp:lastPrinted>
  <dcterms:created xsi:type="dcterms:W3CDTF">2013-09-03T03:28:00Z</dcterms:created>
  <dcterms:modified xsi:type="dcterms:W3CDTF">2013-09-03T03:28:00Z</dcterms:modified>
</cp:coreProperties>
</file>